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4101" w14:textId="77777777" w:rsidR="00EF118A" w:rsidRPr="00A123B1" w:rsidRDefault="00EF118A">
      <w:pPr>
        <w:rPr>
          <w:sz w:val="4"/>
          <w:szCs w:val="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987"/>
        <w:gridCol w:w="5755"/>
        <w:gridCol w:w="1618"/>
      </w:tblGrid>
      <w:tr w:rsidR="008E73BE" w:rsidRPr="004C23CD" w14:paraId="6A557E34" w14:textId="77777777" w:rsidTr="008E73BE">
        <w:tc>
          <w:tcPr>
            <w:tcW w:w="1271" w:type="dxa"/>
            <w:shd w:val="clear" w:color="auto" w:fill="auto"/>
          </w:tcPr>
          <w:p w14:paraId="1841A453" w14:textId="77777777" w:rsidR="008E73BE" w:rsidRPr="004C23CD" w:rsidRDefault="008E73BE" w:rsidP="00F3698C">
            <w:pPr>
              <w:spacing w:before="120" w:after="120"/>
              <w:rPr>
                <w:lang w:val="it-IT"/>
              </w:rPr>
            </w:pPr>
            <w:r w:rsidRPr="004C23CD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Gita no. </w:t>
            </w:r>
          </w:p>
        </w:tc>
        <w:tc>
          <w:tcPr>
            <w:tcW w:w="992" w:type="dxa"/>
            <w:shd w:val="clear" w:color="auto" w:fill="auto"/>
          </w:tcPr>
          <w:p w14:paraId="2949B947" w14:textId="63214242" w:rsidR="008E73BE" w:rsidRPr="00A70759" w:rsidRDefault="007E5861" w:rsidP="00F36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1</w:t>
            </w:r>
          </w:p>
        </w:tc>
        <w:tc>
          <w:tcPr>
            <w:tcW w:w="5791" w:type="dxa"/>
            <w:shd w:val="clear" w:color="auto" w:fill="auto"/>
          </w:tcPr>
          <w:p w14:paraId="0C55AA52" w14:textId="7323BAEE" w:rsidR="008E73BE" w:rsidRPr="007E5861" w:rsidRDefault="007E5861" w:rsidP="00F36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</w:pPr>
            <w:proofErr w:type="spellStart"/>
            <w:r w:rsidRP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Piz</w:t>
            </w:r>
            <w:proofErr w:type="spellEnd"/>
            <w:r w:rsidRP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 de </w:t>
            </w:r>
            <w:proofErr w:type="spellStart"/>
            <w:r w:rsidRP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Mucia</w:t>
            </w:r>
            <w:proofErr w:type="spellEnd"/>
            <w:r w:rsidR="00421E9C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1574" w:type="dxa"/>
            <w:shd w:val="clear" w:color="auto" w:fill="auto"/>
          </w:tcPr>
          <w:p w14:paraId="4D73B0E1" w14:textId="6B97E168" w:rsidR="008E73BE" w:rsidRPr="004C23CD" w:rsidRDefault="00421E9C" w:rsidP="00F3698C">
            <w:pPr>
              <w:spacing w:before="120" w:after="120"/>
              <w:rPr>
                <w:lang w:val="it-I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0</w:t>
            </w:r>
            <w:r w:rsid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9.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0</w:t>
            </w:r>
            <w:r w:rsid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1.</w:t>
            </w:r>
            <w:r w:rsidR="00DB4BC5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20</w:t>
            </w:r>
            <w:r w:rsidR="007E5861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25</w:t>
            </w:r>
            <w:r w:rsidR="008E73BE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 </w:t>
            </w:r>
          </w:p>
        </w:tc>
      </w:tr>
    </w:tbl>
    <w:p w14:paraId="6CD78241" w14:textId="77777777" w:rsidR="008E73BE" w:rsidRPr="008E73BE" w:rsidRDefault="008E73BE">
      <w:pPr>
        <w:rPr>
          <w:sz w:val="4"/>
          <w:szCs w:val="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682"/>
        <w:gridCol w:w="3683"/>
      </w:tblGrid>
      <w:tr w:rsidR="008E73BE" w:rsidRPr="00097ECE" w14:paraId="064BD83C" w14:textId="77777777" w:rsidTr="007E4DD1">
        <w:tc>
          <w:tcPr>
            <w:tcW w:w="2263" w:type="dxa"/>
            <w:shd w:val="clear" w:color="auto" w:fill="auto"/>
          </w:tcPr>
          <w:p w14:paraId="22ACF100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Responsabili</w:t>
            </w:r>
            <w:r w:rsidRPr="00097ECE">
              <w:rPr>
                <w:rFonts w:ascii="Arial" w:hAnsi="Arial" w:cs="Arial"/>
                <w:lang w:val="it-IT"/>
              </w:rPr>
              <w:t xml:space="preserve"> </w:t>
            </w:r>
          </w:p>
        </w:tc>
        <w:tc>
          <w:tcPr>
            <w:tcW w:w="3682" w:type="dxa"/>
            <w:shd w:val="clear" w:color="auto" w:fill="auto"/>
          </w:tcPr>
          <w:p w14:paraId="5FA64A5D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Capogita</w:t>
            </w:r>
            <w:proofErr w:type="spellEnd"/>
          </w:p>
        </w:tc>
        <w:tc>
          <w:tcPr>
            <w:tcW w:w="3683" w:type="dxa"/>
            <w:shd w:val="clear" w:color="auto" w:fill="auto"/>
          </w:tcPr>
          <w:p w14:paraId="097FC8ED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Co-</w:t>
            </w:r>
            <w:proofErr w:type="spellStart"/>
            <w:r>
              <w:rPr>
                <w:rFonts w:ascii="Arial" w:hAnsi="Arial" w:cs="Arial"/>
                <w:lang w:val="it-IT"/>
              </w:rPr>
              <w:t>Capogita</w:t>
            </w:r>
            <w:proofErr w:type="spellEnd"/>
          </w:p>
        </w:tc>
      </w:tr>
      <w:tr w:rsidR="008E73BE" w:rsidRPr="00097ECE" w14:paraId="4587888C" w14:textId="77777777" w:rsidTr="00D33ADD">
        <w:tc>
          <w:tcPr>
            <w:tcW w:w="2263" w:type="dxa"/>
            <w:shd w:val="clear" w:color="auto" w:fill="auto"/>
          </w:tcPr>
          <w:p w14:paraId="26B328C0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</w:p>
        </w:tc>
        <w:tc>
          <w:tcPr>
            <w:tcW w:w="3682" w:type="dxa"/>
            <w:shd w:val="clear" w:color="auto" w:fill="auto"/>
          </w:tcPr>
          <w:p w14:paraId="422F1502" w14:textId="1B6A0A53" w:rsidR="008E73BE" w:rsidRPr="00097ECE" w:rsidRDefault="007E5861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Luca Salzborn</w:t>
            </w:r>
          </w:p>
        </w:tc>
        <w:tc>
          <w:tcPr>
            <w:tcW w:w="3683" w:type="dxa"/>
            <w:shd w:val="clear" w:color="auto" w:fill="auto"/>
          </w:tcPr>
          <w:p w14:paraId="2345BD9A" w14:textId="3CC73B51" w:rsidR="008E73BE" w:rsidRPr="00097ECE" w:rsidRDefault="00421E9C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-</w:t>
            </w:r>
          </w:p>
        </w:tc>
      </w:tr>
      <w:tr w:rsidR="008E73BE" w:rsidRPr="00097ECE" w14:paraId="1BF44F8F" w14:textId="77777777" w:rsidTr="00C56AB4">
        <w:tc>
          <w:tcPr>
            <w:tcW w:w="2263" w:type="dxa"/>
            <w:shd w:val="clear" w:color="auto" w:fill="auto"/>
          </w:tcPr>
          <w:p w14:paraId="7B8E4743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Telefono</w:t>
            </w:r>
          </w:p>
        </w:tc>
        <w:tc>
          <w:tcPr>
            <w:tcW w:w="3682" w:type="dxa"/>
            <w:shd w:val="clear" w:color="auto" w:fill="auto"/>
          </w:tcPr>
          <w:p w14:paraId="1C50BE77" w14:textId="68E02AC8" w:rsidR="008E73BE" w:rsidRPr="00097ECE" w:rsidRDefault="007E5861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079 423 62 62</w:t>
            </w:r>
          </w:p>
        </w:tc>
        <w:tc>
          <w:tcPr>
            <w:tcW w:w="3683" w:type="dxa"/>
            <w:shd w:val="clear" w:color="auto" w:fill="auto"/>
          </w:tcPr>
          <w:p w14:paraId="60A7AF13" w14:textId="423B59D5" w:rsidR="008E73BE" w:rsidRPr="00097ECE" w:rsidRDefault="00421E9C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-</w:t>
            </w:r>
          </w:p>
        </w:tc>
      </w:tr>
      <w:tr w:rsidR="008E73BE" w:rsidRPr="00097ECE" w14:paraId="05DEE628" w14:textId="77777777" w:rsidTr="00E82F61">
        <w:tc>
          <w:tcPr>
            <w:tcW w:w="2263" w:type="dxa"/>
            <w:shd w:val="clear" w:color="auto" w:fill="auto"/>
          </w:tcPr>
          <w:p w14:paraId="069CEAC2" w14:textId="77777777" w:rsidR="008E73BE" w:rsidRPr="00097ECE" w:rsidRDefault="008E73BE" w:rsidP="00F3698C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E-mail</w:t>
            </w:r>
          </w:p>
        </w:tc>
        <w:tc>
          <w:tcPr>
            <w:tcW w:w="3682" w:type="dxa"/>
            <w:shd w:val="clear" w:color="auto" w:fill="auto"/>
          </w:tcPr>
          <w:p w14:paraId="4CE6C4BB" w14:textId="19A25F32" w:rsidR="008E73BE" w:rsidRPr="00097ECE" w:rsidRDefault="00421E9C" w:rsidP="00F3698C">
            <w:pPr>
              <w:spacing w:before="120" w:after="120"/>
              <w:rPr>
                <w:rFonts w:ascii="Arial" w:hAnsi="Arial" w:cs="Arial"/>
              </w:rPr>
            </w:pPr>
            <w:hyperlink r:id="rId7" w:history="1">
              <w:r w:rsidRPr="00A1475A">
                <w:rPr>
                  <w:rStyle w:val="Collegamentoipertestuale"/>
                  <w:rFonts w:ascii="Arial" w:hAnsi="Arial" w:cs="Arial"/>
                </w:rPr>
                <w:t>lsalzborn@gmail.com</w:t>
              </w:r>
            </w:hyperlink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683" w:type="dxa"/>
            <w:shd w:val="clear" w:color="auto" w:fill="auto"/>
          </w:tcPr>
          <w:p w14:paraId="4C1612E0" w14:textId="79F21E30" w:rsidR="008E73BE" w:rsidRPr="00097ECE" w:rsidRDefault="00421E9C" w:rsidP="00F3698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EF118A" w:rsidRPr="00097ECE" w14:paraId="3C8504EB" w14:textId="77777777" w:rsidTr="000F2E36">
        <w:tc>
          <w:tcPr>
            <w:tcW w:w="2263" w:type="dxa"/>
            <w:shd w:val="clear" w:color="auto" w:fill="auto"/>
          </w:tcPr>
          <w:p w14:paraId="53304AA5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Descrizione</w:t>
            </w:r>
            <w:r w:rsidR="00492BE0">
              <w:rPr>
                <w:rFonts w:ascii="Arial" w:hAnsi="Arial" w:cs="Arial"/>
                <w:lang w:val="it-IT"/>
              </w:rPr>
              <w:t xml:space="preserve"> e Carta nazionale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2A61C02E" w14:textId="77777777" w:rsidR="00EF118A" w:rsidRDefault="007E5861" w:rsidP="00097EC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 S.Bernardino salita lungo l’itinerario 407a passando per l’Alp Vigan fino alla quota 2’500-2’600 msl.</w:t>
            </w:r>
          </w:p>
          <w:p w14:paraId="7EAC8C08" w14:textId="20A07C8F" w:rsidR="007E5861" w:rsidRPr="00097ECE" w:rsidRDefault="007E5861" w:rsidP="00097EC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CN 267 S</w:t>
            </w:r>
          </w:p>
        </w:tc>
      </w:tr>
      <w:tr w:rsidR="00EF118A" w:rsidRPr="00097ECE" w14:paraId="6A643576" w14:textId="77777777" w:rsidTr="000F2E36">
        <w:tc>
          <w:tcPr>
            <w:tcW w:w="2263" w:type="dxa"/>
            <w:shd w:val="clear" w:color="auto" w:fill="auto"/>
          </w:tcPr>
          <w:p w14:paraId="561A8882" w14:textId="77777777" w:rsidR="00EF118A" w:rsidRPr="00097ECE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Tipo/</w:t>
            </w:r>
            <w:r w:rsidR="00EF118A" w:rsidRPr="00097ECE">
              <w:rPr>
                <w:rFonts w:ascii="Arial" w:hAnsi="Arial" w:cs="Arial"/>
                <w:lang w:val="it-IT"/>
              </w:rPr>
              <w:t>Difficoltà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52F3B499" w14:textId="17ED2A4F" w:rsidR="00EF118A" w:rsidRPr="00097ECE" w:rsidRDefault="00421E9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Sciescursionismo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/ PD</w:t>
            </w:r>
          </w:p>
        </w:tc>
      </w:tr>
      <w:tr w:rsidR="00EF118A" w:rsidRPr="00097ECE" w14:paraId="40046FE1" w14:textId="77777777" w:rsidTr="000F2E36">
        <w:tc>
          <w:tcPr>
            <w:tcW w:w="2263" w:type="dxa"/>
            <w:shd w:val="clear" w:color="auto" w:fill="auto"/>
          </w:tcPr>
          <w:p w14:paraId="2163CE94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Dislivello in salita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0CF8CE06" w14:textId="351E0079" w:rsidR="00EF118A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900</w:t>
            </w:r>
            <w:r w:rsidR="00421E9C">
              <w:rPr>
                <w:rFonts w:ascii="Arial" w:hAnsi="Arial" w:cs="Arial"/>
                <w:lang w:val="it-IT"/>
              </w:rPr>
              <w:t xml:space="preserve"> m</w:t>
            </w:r>
            <w:r>
              <w:rPr>
                <w:rFonts w:ascii="Arial" w:hAnsi="Arial" w:cs="Arial"/>
                <w:lang w:val="it-IT"/>
              </w:rPr>
              <w:t>-1</w:t>
            </w:r>
            <w:r w:rsidR="00421E9C">
              <w:rPr>
                <w:rFonts w:ascii="Arial" w:hAnsi="Arial" w:cs="Arial"/>
                <w:lang w:val="it-IT"/>
              </w:rPr>
              <w:t>'</w:t>
            </w:r>
            <w:r>
              <w:rPr>
                <w:rFonts w:ascii="Arial" w:hAnsi="Arial" w:cs="Arial"/>
                <w:lang w:val="it-IT"/>
              </w:rPr>
              <w:t>000</w:t>
            </w:r>
            <w:r w:rsidR="00421E9C">
              <w:rPr>
                <w:rFonts w:ascii="Arial" w:hAnsi="Arial" w:cs="Arial"/>
                <w:lang w:val="it-IT"/>
              </w:rPr>
              <w:t xml:space="preserve"> m</w:t>
            </w:r>
          </w:p>
        </w:tc>
      </w:tr>
      <w:tr w:rsidR="00EF118A" w:rsidRPr="00097ECE" w14:paraId="7EDB9A7C" w14:textId="77777777" w:rsidTr="000F2E36">
        <w:tc>
          <w:tcPr>
            <w:tcW w:w="2263" w:type="dxa"/>
            <w:shd w:val="clear" w:color="auto" w:fill="auto"/>
          </w:tcPr>
          <w:p w14:paraId="0544F152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Dislivello in </w:t>
            </w:r>
            <w:r w:rsidR="00EF13BA">
              <w:rPr>
                <w:rFonts w:ascii="Arial" w:hAnsi="Arial" w:cs="Arial"/>
                <w:lang w:val="it-IT"/>
              </w:rPr>
              <w:t>discesa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40EA7D74" w14:textId="5D0C2D03" w:rsidR="00EF118A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900</w:t>
            </w:r>
            <w:r w:rsidR="00421E9C">
              <w:rPr>
                <w:rFonts w:ascii="Arial" w:hAnsi="Arial" w:cs="Arial"/>
                <w:lang w:val="it-IT"/>
              </w:rPr>
              <w:t xml:space="preserve"> m</w:t>
            </w:r>
            <w:r>
              <w:rPr>
                <w:rFonts w:ascii="Arial" w:hAnsi="Arial" w:cs="Arial"/>
                <w:lang w:val="it-IT"/>
              </w:rPr>
              <w:t xml:space="preserve"> -1</w:t>
            </w:r>
            <w:r w:rsidR="00421E9C">
              <w:rPr>
                <w:rFonts w:ascii="Arial" w:hAnsi="Arial" w:cs="Arial"/>
                <w:lang w:val="it-IT"/>
              </w:rPr>
              <w:t>'</w:t>
            </w:r>
            <w:r>
              <w:rPr>
                <w:rFonts w:ascii="Arial" w:hAnsi="Arial" w:cs="Arial"/>
                <w:lang w:val="it-IT"/>
              </w:rPr>
              <w:t>000</w:t>
            </w:r>
            <w:r w:rsidR="00421E9C">
              <w:rPr>
                <w:rFonts w:ascii="Arial" w:hAnsi="Arial" w:cs="Arial"/>
                <w:lang w:val="it-IT"/>
              </w:rPr>
              <w:t xml:space="preserve"> m</w:t>
            </w:r>
          </w:p>
        </w:tc>
      </w:tr>
      <w:tr w:rsidR="00EF118A" w:rsidRPr="00097ECE" w14:paraId="5A866FDB" w14:textId="77777777" w:rsidTr="000F2E36">
        <w:tc>
          <w:tcPr>
            <w:tcW w:w="2263" w:type="dxa"/>
            <w:shd w:val="clear" w:color="auto" w:fill="auto"/>
          </w:tcPr>
          <w:p w14:paraId="49C294F6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Ore di </w:t>
            </w:r>
            <w:r w:rsidR="00771110">
              <w:rPr>
                <w:rFonts w:ascii="Arial" w:hAnsi="Arial" w:cs="Arial"/>
                <w:lang w:val="it-IT"/>
              </w:rPr>
              <w:t>marcia e</w:t>
            </w:r>
            <w:r w:rsidR="00EF13BA">
              <w:rPr>
                <w:rFonts w:ascii="Arial" w:hAnsi="Arial" w:cs="Arial"/>
                <w:lang w:val="it-IT"/>
              </w:rPr>
              <w:t xml:space="preserve"> km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48D97C68" w14:textId="76253BE0" w:rsidR="00EF118A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3h30 di salita </w:t>
            </w:r>
          </w:p>
        </w:tc>
      </w:tr>
      <w:tr w:rsidR="00EF118A" w:rsidRPr="00097ECE" w14:paraId="7DA1ADDE" w14:textId="77777777" w:rsidTr="000F2E36">
        <w:tc>
          <w:tcPr>
            <w:tcW w:w="2263" w:type="dxa"/>
            <w:shd w:val="clear" w:color="auto" w:fill="auto"/>
          </w:tcPr>
          <w:p w14:paraId="727E08BC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Trasporto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68220EE1" w14:textId="597C3A82" w:rsidR="00EF118A" w:rsidRPr="00A54C6B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Auto</w:t>
            </w:r>
            <w:r w:rsidR="001E3734">
              <w:rPr>
                <w:rFonts w:ascii="Arial" w:hAnsi="Arial" w:cs="Arial"/>
                <w:lang w:val="it-IT"/>
              </w:rPr>
              <w:t xml:space="preserve"> Private</w:t>
            </w:r>
            <w:r w:rsidR="00157C34">
              <w:rPr>
                <w:rFonts w:ascii="Arial" w:hAnsi="Arial" w:cs="Arial"/>
                <w:lang w:val="it-IT"/>
              </w:rPr>
              <w:t xml:space="preserve">, CHF </w:t>
            </w:r>
            <w:proofErr w:type="gramStart"/>
            <w:r w:rsidR="00814AE5">
              <w:rPr>
                <w:rFonts w:ascii="Arial" w:hAnsi="Arial" w:cs="Arial"/>
                <w:lang w:val="it-IT"/>
              </w:rPr>
              <w:t>18.-</w:t>
            </w:r>
            <w:proofErr w:type="gramEnd"/>
            <w:r w:rsidR="00814AE5">
              <w:rPr>
                <w:rFonts w:ascii="Arial" w:hAnsi="Arial" w:cs="Arial"/>
                <w:lang w:val="it-IT"/>
              </w:rPr>
              <w:t xml:space="preserve"> </w:t>
            </w:r>
            <w:r w:rsidR="00A54C6B">
              <w:rPr>
                <w:rFonts w:ascii="Arial" w:hAnsi="Arial" w:cs="Arial"/>
                <w:lang w:val="it-IT"/>
              </w:rPr>
              <w:t xml:space="preserve">(compreso l’autista) </w:t>
            </w:r>
            <w:r w:rsidR="00A54C6B">
              <w:rPr>
                <w:rFonts w:ascii="Arial" w:hAnsi="Arial" w:cs="Arial"/>
                <w:b/>
                <w:bCs/>
                <w:lang w:val="it-IT"/>
              </w:rPr>
              <w:t xml:space="preserve">al </w:t>
            </w:r>
            <w:proofErr w:type="spellStart"/>
            <w:r w:rsidR="00A54C6B">
              <w:rPr>
                <w:rFonts w:ascii="Arial" w:hAnsi="Arial" w:cs="Arial"/>
                <w:b/>
                <w:bCs/>
                <w:lang w:val="it-IT"/>
              </w:rPr>
              <w:t>capogita</w:t>
            </w:r>
            <w:proofErr w:type="spellEnd"/>
            <w:r w:rsidR="00A54C6B">
              <w:rPr>
                <w:rFonts w:ascii="Arial" w:hAnsi="Arial" w:cs="Arial"/>
                <w:b/>
                <w:bCs/>
                <w:lang w:val="it-IT"/>
              </w:rPr>
              <w:t xml:space="preserve"> </w:t>
            </w:r>
            <w:r w:rsidR="00A54C6B">
              <w:rPr>
                <w:rFonts w:ascii="Arial" w:hAnsi="Arial" w:cs="Arial"/>
                <w:lang w:val="it-IT"/>
              </w:rPr>
              <w:t>che provveder</w:t>
            </w:r>
            <w:r w:rsidR="00EC2FE5">
              <w:rPr>
                <w:rFonts w:ascii="Arial" w:hAnsi="Arial" w:cs="Arial"/>
                <w:lang w:val="it-IT"/>
              </w:rPr>
              <w:t>à a distribuirli agli autisti.</w:t>
            </w:r>
          </w:p>
        </w:tc>
      </w:tr>
      <w:tr w:rsidR="00EF118A" w:rsidRPr="00097ECE" w14:paraId="394D3244" w14:textId="77777777" w:rsidTr="000F2E36">
        <w:tc>
          <w:tcPr>
            <w:tcW w:w="2263" w:type="dxa"/>
            <w:shd w:val="clear" w:color="auto" w:fill="auto"/>
          </w:tcPr>
          <w:p w14:paraId="3E981F93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Ritrovo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6D00230A" w14:textId="17473FE4" w:rsidR="00EF118A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Soresina, 8.00</w:t>
            </w:r>
          </w:p>
        </w:tc>
      </w:tr>
      <w:tr w:rsidR="00EF118A" w:rsidRPr="00097ECE" w14:paraId="15463532" w14:textId="77777777" w:rsidTr="000F2E36">
        <w:tc>
          <w:tcPr>
            <w:tcW w:w="2263" w:type="dxa"/>
            <w:shd w:val="clear" w:color="auto" w:fill="auto"/>
          </w:tcPr>
          <w:p w14:paraId="618E2973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Rientro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25D91D4F" w14:textId="3BE13E4E" w:rsidR="00EF118A" w:rsidRPr="00097ECE" w:rsidRDefault="00421E9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In serata</w:t>
            </w:r>
          </w:p>
        </w:tc>
      </w:tr>
      <w:tr w:rsidR="00EF118A" w:rsidRPr="00097ECE" w14:paraId="42F3FF89" w14:textId="77777777" w:rsidTr="000F2E36">
        <w:tc>
          <w:tcPr>
            <w:tcW w:w="2263" w:type="dxa"/>
            <w:shd w:val="clear" w:color="auto" w:fill="auto"/>
          </w:tcPr>
          <w:p w14:paraId="41737C4E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Equipaggiamento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06749E92" w14:textId="39CBF6BE" w:rsidR="00EF118A" w:rsidRPr="00097ECE" w:rsidRDefault="00421E9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Da </w:t>
            </w:r>
            <w:proofErr w:type="spellStart"/>
            <w:r>
              <w:rPr>
                <w:rFonts w:ascii="Arial" w:hAnsi="Arial" w:cs="Arial"/>
                <w:lang w:val="it-IT"/>
              </w:rPr>
              <w:t>s</w:t>
            </w:r>
            <w:r w:rsidR="00DB4BC5">
              <w:rPr>
                <w:rFonts w:ascii="Arial" w:hAnsi="Arial" w:cs="Arial"/>
                <w:lang w:val="it-IT"/>
              </w:rPr>
              <w:t>ciescursionismo</w:t>
            </w:r>
            <w:proofErr w:type="spellEnd"/>
          </w:p>
        </w:tc>
      </w:tr>
      <w:tr w:rsidR="00D74E41" w:rsidRPr="00097ECE" w14:paraId="486D3DC3" w14:textId="77777777" w:rsidTr="000F2E36">
        <w:tc>
          <w:tcPr>
            <w:tcW w:w="2263" w:type="dxa"/>
            <w:shd w:val="clear" w:color="auto" w:fill="auto"/>
          </w:tcPr>
          <w:p w14:paraId="259F02F6" w14:textId="77777777" w:rsidR="00D74E41" w:rsidRPr="00097ECE" w:rsidRDefault="00D74E4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Pranzo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60416930" w14:textId="516B38AC" w:rsidR="00D74E41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Al sacco</w:t>
            </w:r>
          </w:p>
        </w:tc>
      </w:tr>
      <w:tr w:rsidR="008E73BE" w:rsidRPr="00097ECE" w14:paraId="7E34097B" w14:textId="77777777" w:rsidTr="000F2E36">
        <w:tc>
          <w:tcPr>
            <w:tcW w:w="2263" w:type="dxa"/>
            <w:shd w:val="clear" w:color="auto" w:fill="auto"/>
          </w:tcPr>
          <w:p w14:paraId="21E74E30" w14:textId="77777777" w:rsidR="008E73BE" w:rsidRPr="00097ECE" w:rsidRDefault="008E73BE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Da osservare</w:t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41AF53F1" w14:textId="1969F15C" w:rsidR="008E73BE" w:rsidRPr="00097ECE" w:rsidRDefault="00DB4BC5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-</w:t>
            </w:r>
          </w:p>
        </w:tc>
      </w:tr>
      <w:tr w:rsidR="001430B1" w:rsidRPr="00097ECE" w14:paraId="3492AC4A" w14:textId="77777777" w:rsidTr="000F2E36">
        <w:tc>
          <w:tcPr>
            <w:tcW w:w="2263" w:type="dxa"/>
            <w:shd w:val="clear" w:color="auto" w:fill="auto"/>
          </w:tcPr>
          <w:p w14:paraId="2D5CB815" w14:textId="77777777" w:rsidR="001430B1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Iscrizione</w:t>
            </w:r>
          </w:p>
          <w:p w14:paraId="590ED5F8" w14:textId="77777777" w:rsidR="008E73BE" w:rsidRPr="007E1320" w:rsidRDefault="008E73BE" w:rsidP="00097ECE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7FA672CE" wp14:editId="79D37E65">
                  <wp:extent cx="855023" cy="1040545"/>
                  <wp:effectExtent l="0" t="0" r="0" b="1270"/>
                  <wp:docPr id="1" name="Immagin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28" cy="107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gridSpan w:val="2"/>
            <w:shd w:val="clear" w:color="auto" w:fill="auto"/>
          </w:tcPr>
          <w:p w14:paraId="29336ADB" w14:textId="77777777" w:rsidR="008E73BE" w:rsidRDefault="008E73BE" w:rsidP="008E73BE">
            <w:pPr>
              <w:spacing w:before="120" w:after="12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</w:pPr>
            <w:r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Entro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 xml:space="preserve"> martedì sera </w:t>
            </w:r>
            <w:r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precedente la gita</w:t>
            </w:r>
          </w:p>
          <w:p w14:paraId="34970C48" w14:textId="77777777" w:rsidR="00554232" w:rsidRDefault="00C77D73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Con il </w:t>
            </w:r>
            <w:r w:rsidR="00F248F4">
              <w:rPr>
                <w:rFonts w:ascii="Arial" w:hAnsi="Arial" w:cs="Arial"/>
                <w:b/>
                <w:bCs/>
                <w:color w:val="000000" w:themeColor="text1"/>
              </w:rPr>
              <w:t>proprio numero di socio CAS</w:t>
            </w:r>
            <w:r w:rsidR="008E73BE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  <w:r w:rsidR="008E73BE">
              <w:rPr>
                <w:rFonts w:ascii="Arial" w:hAnsi="Arial" w:cs="Arial"/>
                <w:b/>
                <w:bCs/>
                <w:color w:val="000000" w:themeColor="text1"/>
              </w:rPr>
              <w:br/>
              <w:t>-</w:t>
            </w:r>
            <w:r w:rsidR="00F248F4">
              <w:rPr>
                <w:rFonts w:ascii="Arial" w:hAnsi="Arial" w:cs="Arial"/>
                <w:b/>
                <w:bCs/>
                <w:color w:val="000000" w:themeColor="text1"/>
              </w:rPr>
              <w:t xml:space="preserve"> tramite il bottone</w:t>
            </w:r>
            <w:r w:rsidR="00CC62A1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8E73BE">
              <w:rPr>
                <w:rFonts w:ascii="Arial" w:hAnsi="Arial" w:cs="Arial"/>
                <w:b/>
                <w:bCs/>
                <w:color w:val="000000" w:themeColor="text1"/>
              </w:rPr>
              <w:t>accanto</w:t>
            </w:r>
            <w:r w:rsidR="008E73BE">
              <w:rPr>
                <w:rFonts w:ascii="Arial" w:hAnsi="Arial" w:cs="Arial"/>
                <w:b/>
                <w:bCs/>
                <w:color w:val="000000" w:themeColor="text1"/>
              </w:rPr>
              <w:br/>
              <w:t xml:space="preserve">- tramite il sito </w:t>
            </w:r>
            <w:hyperlink r:id="rId10" w:history="1">
              <w:r w:rsidR="008E73BE" w:rsidRPr="006612DD">
                <w:rPr>
                  <w:rStyle w:val="Collegamentoipertestuale"/>
                  <w:rFonts w:ascii="Arial" w:hAnsi="Arial" w:cs="Arial"/>
                  <w:b/>
                  <w:bCs/>
                </w:rPr>
                <w:t>www.casticino.ch</w:t>
              </w:r>
            </w:hyperlink>
            <w:r w:rsidR="008E73B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554232">
              <w:rPr>
                <w:rFonts w:ascii="Arial" w:hAnsi="Arial" w:cs="Arial"/>
                <w:b/>
                <w:bCs/>
                <w:color w:val="000000" w:themeColor="text1"/>
              </w:rPr>
              <w:br/>
              <w:t>o</w:t>
            </w:r>
            <w:r w:rsidR="00680728">
              <w:rPr>
                <w:rFonts w:ascii="Arial" w:hAnsi="Arial" w:cs="Arial"/>
                <w:b/>
                <w:bCs/>
                <w:color w:val="000000" w:themeColor="text1"/>
              </w:rPr>
              <w:t xml:space="preserve"> per e-mail</w:t>
            </w:r>
            <w:r w:rsidR="006A567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554232">
              <w:rPr>
                <w:rFonts w:ascii="Arial" w:hAnsi="Arial" w:cs="Arial"/>
                <w:b/>
                <w:bCs/>
                <w:color w:val="000000" w:themeColor="text1"/>
              </w:rPr>
              <w:t>a uno dei due responsabili</w:t>
            </w:r>
          </w:p>
          <w:p w14:paraId="21BEECE4" w14:textId="77777777" w:rsidR="00680728" w:rsidRPr="00C77D73" w:rsidRDefault="009D0D49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Con l’iscrizione lasciare il proprio n</w:t>
            </w:r>
            <w:r w:rsidR="000B3AB0">
              <w:rPr>
                <w:rFonts w:ascii="Arial" w:hAnsi="Arial" w:cs="Arial"/>
                <w:b/>
                <w:bCs/>
                <w:color w:val="000000" w:themeColor="text1"/>
              </w:rPr>
              <w:t>umero di cellulare</w:t>
            </w:r>
            <w:r w:rsidR="00055ED5">
              <w:rPr>
                <w:rFonts w:ascii="Arial" w:hAnsi="Arial" w:cs="Arial"/>
                <w:b/>
                <w:bCs/>
                <w:color w:val="000000" w:themeColor="text1"/>
              </w:rPr>
              <w:t xml:space="preserve"> e quello </w:t>
            </w:r>
            <w:r w:rsidR="00124C4F">
              <w:rPr>
                <w:rFonts w:ascii="Arial" w:hAnsi="Arial" w:cs="Arial"/>
                <w:b/>
                <w:bCs/>
                <w:color w:val="000000" w:themeColor="text1"/>
              </w:rPr>
              <w:t>di una persona di riferimento.</w:t>
            </w:r>
          </w:p>
        </w:tc>
      </w:tr>
    </w:tbl>
    <w:p w14:paraId="79E854F7" w14:textId="77777777" w:rsidR="00554232" w:rsidRDefault="00000000">
      <w:pPr>
        <w:rPr>
          <w:rStyle w:val="Collegamentoipertestuale"/>
          <w:lang w:val="it-IT"/>
        </w:rPr>
      </w:pPr>
      <w:hyperlink r:id="rId11" w:history="1">
        <w:r w:rsidR="00E95903" w:rsidRPr="00E95903">
          <w:rPr>
            <w:rStyle w:val="Collegamentoipertestuale"/>
            <w:lang w:val="it-IT"/>
          </w:rPr>
          <w:t>Prossime gite CAS Seniori</w:t>
        </w:r>
      </w:hyperlink>
    </w:p>
    <w:p w14:paraId="61108FE0" w14:textId="77777777" w:rsidR="00554232" w:rsidRDefault="00554232">
      <w:pPr>
        <w:rPr>
          <w:rStyle w:val="Collegamentoipertestuale"/>
          <w:lang w:val="it-IT"/>
        </w:rPr>
      </w:pPr>
      <w:r>
        <w:rPr>
          <w:rStyle w:val="Collegamentoipertestuale"/>
          <w:lang w:val="it-IT"/>
        </w:rPr>
        <w:br w:type="page"/>
      </w:r>
    </w:p>
    <w:p w14:paraId="44745174" w14:textId="6491383C" w:rsidR="00DB4BC5" w:rsidRPr="00DB4BC5" w:rsidRDefault="00DB4BC5" w:rsidP="00DB4BC5">
      <w:pPr>
        <w:pStyle w:val="NormaleWeb"/>
        <w:rPr>
          <w:noProof/>
        </w:rPr>
      </w:pPr>
      <w:r w:rsidRPr="00DB4BC5">
        <w:rPr>
          <w:noProof/>
        </w:rPr>
        <w:lastRenderedPageBreak/>
        <w:drawing>
          <wp:inline distT="0" distB="0" distL="0" distR="0" wp14:anchorId="327EC5BA" wp14:editId="66AB98B3">
            <wp:extent cx="6120130" cy="9347200"/>
            <wp:effectExtent l="0" t="0" r="1270" b="0"/>
            <wp:docPr id="2099939649" name="Immagine 1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39649" name="Immagine 1" descr="Immagine che contiene mappa, testo, atlan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18F7" w14:textId="438B91AC" w:rsidR="00DB4BC5" w:rsidRDefault="00DB4BC5" w:rsidP="00DB4BC5">
      <w:pPr>
        <w:pStyle w:val="NormaleWeb"/>
      </w:pPr>
    </w:p>
    <w:p w14:paraId="536C5FDD" w14:textId="77777777" w:rsidR="00161093" w:rsidRDefault="00161093">
      <w:pPr>
        <w:rPr>
          <w:lang w:val="it-IT"/>
        </w:rPr>
      </w:pPr>
    </w:p>
    <w:sectPr w:rsidR="00161093" w:rsidSect="007D18CF">
      <w:headerReference w:type="default" r:id="rId13"/>
      <w:footerReference w:type="default" r:id="rId14"/>
      <w:pgSz w:w="11906" w:h="16838" w:code="9"/>
      <w:pgMar w:top="709" w:right="1134" w:bottom="17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60D75" w14:textId="77777777" w:rsidR="002F64ED" w:rsidRDefault="002F64ED" w:rsidP="00711541">
      <w:r>
        <w:separator/>
      </w:r>
    </w:p>
  </w:endnote>
  <w:endnote w:type="continuationSeparator" w:id="0">
    <w:p w14:paraId="7E8E3F82" w14:textId="77777777" w:rsidR="002F64ED" w:rsidRDefault="002F64ED" w:rsidP="0071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51FA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b/>
        <w:bCs/>
        <w:kern w:val="1"/>
        <w:lang w:eastAsia="hi-IN" w:bidi="hi-IN"/>
      </w:rPr>
      <w:t>Nota</w:t>
    </w:r>
    <w:r w:rsidRPr="00D74E41">
      <w:rPr>
        <w:rFonts w:ascii="Arial" w:eastAsia="Arial Unicode MS" w:hAnsi="Arial" w:cs="Arial"/>
        <w:kern w:val="1"/>
        <w:lang w:eastAsia="hi-IN" w:bidi="hi-IN"/>
      </w:rPr>
      <w:t xml:space="preserve">: il capogita ha la facoltà di modificare il programma a dipendenza del tempo e delle </w:t>
    </w:r>
  </w:p>
  <w:p w14:paraId="7B0BC96B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kern w:val="1"/>
        <w:lang w:eastAsia="hi-IN" w:bidi="hi-IN"/>
      </w:rPr>
      <w:t>condizioni del percorso. Con la sua iscrizione il partecipante si dichiara consapevole delle</w:t>
    </w:r>
  </w:p>
  <w:p w14:paraId="0E3B19C4" w14:textId="77777777" w:rsidR="00CC62A1" w:rsidRPr="00D74E41" w:rsidRDefault="00CC62A1" w:rsidP="00CC62A1">
    <w:pPr>
      <w:rPr>
        <w:rFonts w:ascii="Arial" w:hAnsi="Arial" w:cs="Arial"/>
        <w:lang w:val="it-IT"/>
      </w:rPr>
    </w:pPr>
    <w:r w:rsidRPr="00D74E41">
      <w:rPr>
        <w:rFonts w:ascii="Arial" w:eastAsia="Arial Unicode MS" w:hAnsi="Arial" w:cs="Arial"/>
        <w:kern w:val="1"/>
        <w:lang w:eastAsia="hi-IN" w:bidi="hi-IN"/>
      </w:rPr>
      <w:t>difficoltà che potrebbero presentarsi durante l'escursione e si assume ogni responsabilità</w:t>
    </w:r>
  </w:p>
  <w:p w14:paraId="0C582C7A" w14:textId="77777777" w:rsidR="00CC62A1" w:rsidRPr="00CC62A1" w:rsidRDefault="00CC62A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C3859" w14:textId="77777777" w:rsidR="002F64ED" w:rsidRDefault="002F64ED" w:rsidP="00711541">
      <w:r>
        <w:separator/>
      </w:r>
    </w:p>
  </w:footnote>
  <w:footnote w:type="continuationSeparator" w:id="0">
    <w:p w14:paraId="72454BF7" w14:textId="77777777" w:rsidR="002F64ED" w:rsidRDefault="002F64ED" w:rsidP="00711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8964" w14:textId="77777777" w:rsidR="00711541" w:rsidRDefault="00711541" w:rsidP="00711541">
    <w:pPr>
      <w:pStyle w:val="Intestazione"/>
      <w:jc w:val="center"/>
    </w:pPr>
    <w:r>
      <w:rPr>
        <w:noProof/>
      </w:rPr>
      <w:drawing>
        <wp:inline distT="0" distB="0" distL="0" distR="0" wp14:anchorId="2263FEFA" wp14:editId="71398D5E">
          <wp:extent cx="1426210" cy="1237145"/>
          <wp:effectExtent l="0" t="0" r="2540" b="127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878" cy="124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37"/>
    <w:rsid w:val="000440FC"/>
    <w:rsid w:val="00055ED5"/>
    <w:rsid w:val="00085E53"/>
    <w:rsid w:val="0009290C"/>
    <w:rsid w:val="000944CA"/>
    <w:rsid w:val="00097ECE"/>
    <w:rsid w:val="000B3AB0"/>
    <w:rsid w:val="000C3A27"/>
    <w:rsid w:val="000F2E36"/>
    <w:rsid w:val="00112654"/>
    <w:rsid w:val="001140C8"/>
    <w:rsid w:val="00124C4F"/>
    <w:rsid w:val="00126D81"/>
    <w:rsid w:val="001430B1"/>
    <w:rsid w:val="00143FD7"/>
    <w:rsid w:val="00157C34"/>
    <w:rsid w:val="00161093"/>
    <w:rsid w:val="001D4E3E"/>
    <w:rsid w:val="001E3734"/>
    <w:rsid w:val="0022595C"/>
    <w:rsid w:val="002274D8"/>
    <w:rsid w:val="002F64ED"/>
    <w:rsid w:val="00337BA5"/>
    <w:rsid w:val="003745E7"/>
    <w:rsid w:val="003A7D06"/>
    <w:rsid w:val="003B5C8D"/>
    <w:rsid w:val="003E68C1"/>
    <w:rsid w:val="00421E9C"/>
    <w:rsid w:val="00492BE0"/>
    <w:rsid w:val="004C23CD"/>
    <w:rsid w:val="00554232"/>
    <w:rsid w:val="005E1624"/>
    <w:rsid w:val="005E3B6C"/>
    <w:rsid w:val="00656E63"/>
    <w:rsid w:val="0067061E"/>
    <w:rsid w:val="00680728"/>
    <w:rsid w:val="006A5672"/>
    <w:rsid w:val="006D0A30"/>
    <w:rsid w:val="00711541"/>
    <w:rsid w:val="00715D17"/>
    <w:rsid w:val="00771110"/>
    <w:rsid w:val="007D18CF"/>
    <w:rsid w:val="007D4DB4"/>
    <w:rsid w:val="007E1320"/>
    <w:rsid w:val="007E3837"/>
    <w:rsid w:val="007E5861"/>
    <w:rsid w:val="008026E0"/>
    <w:rsid w:val="00814AE5"/>
    <w:rsid w:val="0088782B"/>
    <w:rsid w:val="008E73BE"/>
    <w:rsid w:val="008F5B29"/>
    <w:rsid w:val="00912DCA"/>
    <w:rsid w:val="00980348"/>
    <w:rsid w:val="009D0D49"/>
    <w:rsid w:val="00A123B1"/>
    <w:rsid w:val="00A54C6B"/>
    <w:rsid w:val="00A70759"/>
    <w:rsid w:val="00AE3114"/>
    <w:rsid w:val="00AF2979"/>
    <w:rsid w:val="00B8627A"/>
    <w:rsid w:val="00B9797E"/>
    <w:rsid w:val="00BA0CC3"/>
    <w:rsid w:val="00BD0DC7"/>
    <w:rsid w:val="00C0204E"/>
    <w:rsid w:val="00C65048"/>
    <w:rsid w:val="00C77D73"/>
    <w:rsid w:val="00CC62A1"/>
    <w:rsid w:val="00CD4962"/>
    <w:rsid w:val="00D413EF"/>
    <w:rsid w:val="00D74E41"/>
    <w:rsid w:val="00DB4BC5"/>
    <w:rsid w:val="00E95903"/>
    <w:rsid w:val="00EC2FE5"/>
    <w:rsid w:val="00EF118A"/>
    <w:rsid w:val="00EF13BA"/>
    <w:rsid w:val="00F248F4"/>
    <w:rsid w:val="00F528BF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25247"/>
  <w15:chartTrackingRefBased/>
  <w15:docId w15:val="{391FCF31-A237-4098-AD84-A8122E44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61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D74E41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D74E41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097E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97EC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097ECE"/>
    <w:rPr>
      <w:lang w:val="it-CH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97EC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97ECE"/>
    <w:rPr>
      <w:b/>
      <w:bCs/>
      <w:lang w:val="it-CH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541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541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DB4B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CH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3F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dropnet.ch/casticino/gite/index.php?page=detail&amp;gruppe=Seniori&amp;touren_nummer=1797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salzborn@gmail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sl.dropnet.ch/casticino/gite/index.php?page=touren&amp;year=&amp;typ=&amp;gruppe=Seniori&amp;anlasstyp=&amp;suchstring=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asticin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austo/Library/Group%20Containers/UBF8T346G9.Office/User%20Content.localized/Templates.localized/Modello%20base%20locandi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784A3-2B34-480E-8B11-79BBFA89E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base locandina.dotx</Template>
  <TotalTime>8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salzborn</dc:creator>
  <cp:keywords/>
  <cp:lastModifiedBy>Fausto Cattalini</cp:lastModifiedBy>
  <cp:revision>9</cp:revision>
  <cp:lastPrinted>2023-02-28T06:36:00Z</cp:lastPrinted>
  <dcterms:created xsi:type="dcterms:W3CDTF">2024-12-20T15:31:00Z</dcterms:created>
  <dcterms:modified xsi:type="dcterms:W3CDTF">2024-12-20T15:37:00Z</dcterms:modified>
</cp:coreProperties>
</file>