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2"/>
        <w:gridCol w:w="5758"/>
        <w:gridCol w:w="1618"/>
      </w:tblGrid>
      <w:tr w:rsidR="00085E53" w:rsidRPr="004C23CD" w14:paraId="40DEE8F5" w14:textId="77777777" w:rsidTr="000F2E36">
        <w:tc>
          <w:tcPr>
            <w:tcW w:w="2263" w:type="dxa"/>
            <w:shd w:val="clear" w:color="auto" w:fill="auto"/>
          </w:tcPr>
          <w:p w14:paraId="484EC56A" w14:textId="4B6098E1" w:rsidR="00085E53" w:rsidRPr="004C23CD" w:rsidRDefault="00085E53" w:rsidP="004C23CD">
            <w:pPr>
              <w:spacing w:before="120" w:after="120"/>
              <w:rPr>
                <w:lang w:val="it-IT"/>
              </w:rPr>
            </w:pPr>
            <w:r w:rsidRPr="004C23CD">
              <w:rPr>
                <w:rFonts w:ascii="Arial" w:hAnsi="Arial" w:cs="Arial"/>
                <w:b/>
                <w:bCs/>
                <w:sz w:val="28"/>
                <w:szCs w:val="28"/>
                <w:lang w:val="it-IT"/>
              </w:rPr>
              <w:t xml:space="preserve">Gita no. </w:t>
            </w:r>
            <w:r w:rsidR="00AD2B5B">
              <w:rPr>
                <w:rFonts w:ascii="Arial" w:hAnsi="Arial" w:cs="Arial"/>
                <w:b/>
                <w:bCs/>
                <w:sz w:val="28"/>
                <w:szCs w:val="28"/>
                <w:lang w:val="it-IT"/>
              </w:rPr>
              <w:t>42</w:t>
            </w:r>
          </w:p>
        </w:tc>
        <w:tc>
          <w:tcPr>
            <w:tcW w:w="5791" w:type="dxa"/>
            <w:shd w:val="clear" w:color="auto" w:fill="auto"/>
          </w:tcPr>
          <w:p w14:paraId="10F85152" w14:textId="26A265CE" w:rsidR="00085E53" w:rsidRPr="0048563A" w:rsidRDefault="00A7663B" w:rsidP="004C23CD">
            <w:pPr>
              <w:spacing w:before="120" w:after="120"/>
              <w:rPr>
                <w:b/>
                <w:bCs/>
                <w:sz w:val="32"/>
                <w:szCs w:val="32"/>
                <w:lang w:val="it-IT"/>
              </w:rPr>
            </w:pPr>
            <w:proofErr w:type="spellStart"/>
            <w:r w:rsidRPr="0048563A">
              <w:rPr>
                <w:b/>
                <w:bCs/>
                <w:sz w:val="32"/>
                <w:szCs w:val="32"/>
                <w:lang w:val="it-IT"/>
              </w:rPr>
              <w:t>Carabbia</w:t>
            </w:r>
            <w:proofErr w:type="spellEnd"/>
            <w:r w:rsidRPr="0048563A">
              <w:rPr>
                <w:b/>
                <w:bCs/>
                <w:sz w:val="32"/>
                <w:szCs w:val="32"/>
                <w:lang w:val="it-IT"/>
              </w:rPr>
              <w:t xml:space="preserve"> </w:t>
            </w:r>
            <w:r w:rsidR="008A7459" w:rsidRPr="0048563A">
              <w:rPr>
                <w:b/>
                <w:bCs/>
                <w:sz w:val="32"/>
                <w:szCs w:val="32"/>
                <w:lang w:val="it-IT"/>
              </w:rPr>
              <w:t>- C</w:t>
            </w:r>
            <w:r w:rsidR="005407BC" w:rsidRPr="0048563A">
              <w:rPr>
                <w:b/>
                <w:bCs/>
                <w:sz w:val="32"/>
                <w:szCs w:val="32"/>
                <w:lang w:val="it-IT"/>
              </w:rPr>
              <w:t>iona</w:t>
            </w:r>
            <w:r w:rsidR="008A7459" w:rsidRPr="0048563A">
              <w:rPr>
                <w:b/>
                <w:bCs/>
                <w:sz w:val="32"/>
                <w:szCs w:val="32"/>
                <w:lang w:val="it-IT"/>
              </w:rPr>
              <w:t xml:space="preserve"> </w:t>
            </w:r>
            <w:r w:rsidR="005407BC" w:rsidRPr="0048563A">
              <w:rPr>
                <w:b/>
                <w:bCs/>
                <w:sz w:val="32"/>
                <w:szCs w:val="32"/>
                <w:lang w:val="it-IT"/>
              </w:rPr>
              <w:t>–</w:t>
            </w:r>
            <w:r w:rsidR="008A7459" w:rsidRPr="0048563A">
              <w:rPr>
                <w:b/>
                <w:bCs/>
                <w:sz w:val="32"/>
                <w:szCs w:val="32"/>
                <w:lang w:val="it-IT"/>
              </w:rPr>
              <w:t xml:space="preserve"> </w:t>
            </w:r>
            <w:proofErr w:type="spellStart"/>
            <w:r w:rsidR="008A7459" w:rsidRPr="0048563A">
              <w:rPr>
                <w:b/>
                <w:bCs/>
                <w:sz w:val="32"/>
                <w:szCs w:val="32"/>
                <w:lang w:val="it-IT"/>
              </w:rPr>
              <w:t>Torrello</w:t>
            </w:r>
            <w:proofErr w:type="spellEnd"/>
            <w:r w:rsidR="005407BC" w:rsidRPr="0048563A">
              <w:rPr>
                <w:b/>
                <w:bCs/>
                <w:sz w:val="32"/>
                <w:szCs w:val="32"/>
                <w:lang w:val="it-IT"/>
              </w:rPr>
              <w:t xml:space="preserve"> - </w:t>
            </w:r>
            <w:proofErr w:type="spellStart"/>
            <w:r w:rsidR="005407BC" w:rsidRPr="0048563A">
              <w:rPr>
                <w:b/>
                <w:bCs/>
                <w:sz w:val="32"/>
                <w:szCs w:val="32"/>
                <w:lang w:val="it-IT"/>
              </w:rPr>
              <w:t>Carabbia</w:t>
            </w:r>
            <w:proofErr w:type="spellEnd"/>
          </w:p>
        </w:tc>
        <w:tc>
          <w:tcPr>
            <w:tcW w:w="1574" w:type="dxa"/>
            <w:shd w:val="clear" w:color="auto" w:fill="auto"/>
          </w:tcPr>
          <w:p w14:paraId="21547A27" w14:textId="71F03373" w:rsidR="00085E53" w:rsidRPr="004C23CD" w:rsidRDefault="00F24FE9" w:rsidP="004C23CD">
            <w:pPr>
              <w:spacing w:before="120" w:after="120"/>
              <w:rPr>
                <w:lang w:val="it-IT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it-IT"/>
              </w:rPr>
              <w:t>16.11.2023</w:t>
            </w:r>
            <w:r w:rsidR="003A7D06">
              <w:rPr>
                <w:rFonts w:ascii="Arial" w:hAnsi="Arial" w:cs="Arial"/>
                <w:b/>
                <w:bCs/>
                <w:sz w:val="28"/>
                <w:szCs w:val="28"/>
                <w:lang w:val="it-IT"/>
              </w:rPr>
              <w:t xml:space="preserve"> </w:t>
            </w:r>
          </w:p>
        </w:tc>
      </w:tr>
    </w:tbl>
    <w:p w14:paraId="429BE116" w14:textId="77777777" w:rsidR="00EF118A" w:rsidRDefault="00EF118A">
      <w:pPr>
        <w:rPr>
          <w:lang w:val="it-IT"/>
        </w:rPr>
      </w:pPr>
    </w:p>
    <w:tbl>
      <w:tblPr>
        <w:tblW w:w="9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4"/>
        <w:gridCol w:w="7433"/>
      </w:tblGrid>
      <w:tr w:rsidR="00161093" w:rsidRPr="00097ECE" w14:paraId="2973AE33" w14:textId="77777777" w:rsidTr="00096EB7">
        <w:trPr>
          <w:trHeight w:val="857"/>
        </w:trPr>
        <w:tc>
          <w:tcPr>
            <w:tcW w:w="2284" w:type="dxa"/>
            <w:shd w:val="clear" w:color="auto" w:fill="auto"/>
          </w:tcPr>
          <w:p w14:paraId="7116D9E9" w14:textId="77777777" w:rsidR="00161093" w:rsidRPr="00097ECE" w:rsidRDefault="00EF118A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proofErr w:type="spellStart"/>
            <w:r w:rsidRPr="00097ECE">
              <w:rPr>
                <w:rFonts w:ascii="Arial" w:hAnsi="Arial" w:cs="Arial"/>
                <w:lang w:val="it-IT"/>
              </w:rPr>
              <w:t>Capogita</w:t>
            </w:r>
            <w:proofErr w:type="spellEnd"/>
            <w:r w:rsidRPr="00097ECE">
              <w:rPr>
                <w:rFonts w:ascii="Arial" w:hAnsi="Arial" w:cs="Arial"/>
                <w:lang w:val="it-IT"/>
              </w:rPr>
              <w:t xml:space="preserve"> </w:t>
            </w:r>
          </w:p>
        </w:tc>
        <w:tc>
          <w:tcPr>
            <w:tcW w:w="7433" w:type="dxa"/>
            <w:shd w:val="clear" w:color="auto" w:fill="auto"/>
          </w:tcPr>
          <w:p w14:paraId="14B2C672" w14:textId="5224FD6B" w:rsidR="00D85FF4" w:rsidRPr="006D717F" w:rsidRDefault="008A7459" w:rsidP="002E1CC3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lang w:val="it-IT"/>
              </w:rPr>
              <w:t>Hanni</w:t>
            </w:r>
            <w:proofErr w:type="spellEnd"/>
            <w:r>
              <w:rPr>
                <w:rFonts w:ascii="Arial" w:hAnsi="Arial" w:cs="Arial"/>
                <w:lang w:val="it-IT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it-IT"/>
              </w:rPr>
              <w:t>Vanossi</w:t>
            </w:r>
            <w:proofErr w:type="spellEnd"/>
            <w:r>
              <w:rPr>
                <w:rFonts w:ascii="Arial" w:hAnsi="Arial" w:cs="Arial"/>
                <w:lang w:val="it-IT"/>
              </w:rPr>
              <w:t xml:space="preserve"> </w:t>
            </w:r>
            <w:r w:rsidR="002E1CC3">
              <w:rPr>
                <w:rFonts w:ascii="Arial" w:hAnsi="Arial" w:cs="Arial"/>
                <w:lang w:val="it-IT"/>
              </w:rPr>
              <w:br/>
            </w:r>
            <w:r w:rsidR="00D85FF4">
              <w:rPr>
                <w:rFonts w:ascii="Arial" w:hAnsi="Arial" w:cs="Arial"/>
                <w:lang w:val="it-IT"/>
              </w:rPr>
              <w:t xml:space="preserve">Milvia Carelli </w:t>
            </w:r>
          </w:p>
        </w:tc>
      </w:tr>
      <w:tr w:rsidR="00161093" w:rsidRPr="00097ECE" w14:paraId="7BA99687" w14:textId="77777777" w:rsidTr="00096EB7">
        <w:trPr>
          <w:trHeight w:val="872"/>
        </w:trPr>
        <w:tc>
          <w:tcPr>
            <w:tcW w:w="2284" w:type="dxa"/>
            <w:shd w:val="clear" w:color="auto" w:fill="auto"/>
          </w:tcPr>
          <w:p w14:paraId="55EEA980" w14:textId="77777777" w:rsidR="00161093" w:rsidRPr="00097ECE" w:rsidRDefault="00EF118A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 w:rsidRPr="00097ECE">
              <w:rPr>
                <w:rFonts w:ascii="Arial" w:hAnsi="Arial" w:cs="Arial"/>
                <w:lang w:val="it-IT"/>
              </w:rPr>
              <w:t>Telefono</w:t>
            </w:r>
          </w:p>
        </w:tc>
        <w:tc>
          <w:tcPr>
            <w:tcW w:w="7433" w:type="dxa"/>
            <w:shd w:val="clear" w:color="auto" w:fill="auto"/>
          </w:tcPr>
          <w:p w14:paraId="3FE97E93" w14:textId="2EFD7C86" w:rsidR="00D85FF4" w:rsidRPr="00097ECE" w:rsidRDefault="00D85FF4" w:rsidP="002D41E8">
            <w:pPr>
              <w:spacing w:before="120" w:after="120"/>
              <w:rPr>
                <w:rFonts w:ascii="Arial" w:hAnsi="Arial" w:cs="Arial"/>
                <w:lang w:val="it-IT"/>
              </w:rPr>
            </w:pPr>
            <w:proofErr w:type="spellStart"/>
            <w:r>
              <w:rPr>
                <w:rFonts w:ascii="Arial" w:hAnsi="Arial" w:cs="Arial"/>
                <w:lang w:val="it-IT"/>
              </w:rPr>
              <w:t>Hanni</w:t>
            </w:r>
            <w:proofErr w:type="spellEnd"/>
            <w:r>
              <w:rPr>
                <w:rFonts w:ascii="Arial" w:hAnsi="Arial" w:cs="Arial"/>
                <w:lang w:val="it-IT"/>
              </w:rPr>
              <w:t xml:space="preserve">: </w:t>
            </w:r>
            <w:r w:rsidR="006D717F">
              <w:rPr>
                <w:rFonts w:ascii="Arial" w:hAnsi="Arial" w:cs="Arial"/>
                <w:lang w:val="it-IT"/>
              </w:rPr>
              <w:t>076 397 33 90</w:t>
            </w:r>
            <w:r w:rsidR="002D41E8">
              <w:rPr>
                <w:rFonts w:ascii="Arial" w:hAnsi="Arial" w:cs="Arial"/>
                <w:lang w:val="it-IT"/>
              </w:rPr>
              <w:br/>
            </w:r>
            <w:r>
              <w:rPr>
                <w:rFonts w:ascii="Arial" w:hAnsi="Arial" w:cs="Arial"/>
                <w:lang w:val="it-IT"/>
              </w:rPr>
              <w:t>Milvia: 079 798 20 54</w:t>
            </w:r>
          </w:p>
        </w:tc>
      </w:tr>
      <w:tr w:rsidR="00161093" w:rsidRPr="00097ECE" w14:paraId="2BC8F277" w14:textId="77777777" w:rsidTr="00096EB7">
        <w:trPr>
          <w:trHeight w:val="481"/>
        </w:trPr>
        <w:tc>
          <w:tcPr>
            <w:tcW w:w="2284" w:type="dxa"/>
            <w:shd w:val="clear" w:color="auto" w:fill="auto"/>
          </w:tcPr>
          <w:p w14:paraId="3400C409" w14:textId="77777777" w:rsidR="00161093" w:rsidRPr="00097ECE" w:rsidRDefault="00EF118A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 w:rsidRPr="00097ECE">
              <w:rPr>
                <w:rFonts w:ascii="Arial" w:hAnsi="Arial" w:cs="Arial"/>
                <w:lang w:val="it-IT"/>
              </w:rPr>
              <w:t>E-mail</w:t>
            </w:r>
          </w:p>
        </w:tc>
        <w:tc>
          <w:tcPr>
            <w:tcW w:w="7433" w:type="dxa"/>
            <w:shd w:val="clear" w:color="auto" w:fill="auto"/>
          </w:tcPr>
          <w:p w14:paraId="1C6D6503" w14:textId="2B8485BE" w:rsidR="003E68C1" w:rsidRPr="006D717F" w:rsidRDefault="0048563A" w:rsidP="00097ECE">
            <w:pPr>
              <w:spacing w:before="120" w:after="120"/>
              <w:rPr>
                <w:rFonts w:ascii="Arial" w:hAnsi="Arial" w:cs="Arial"/>
                <w:lang w:val="de-CH"/>
              </w:rPr>
            </w:pPr>
            <w:hyperlink r:id="rId6" w:history="1">
              <w:r w:rsidRPr="00BD009F">
                <w:rPr>
                  <w:rStyle w:val="Collegamentoipertestuale"/>
                  <w:rFonts w:ascii="Arial" w:hAnsi="Arial" w:cs="Arial"/>
                  <w:lang w:val="it-IT"/>
                </w:rPr>
                <w:t>hanni.vanossi</w:t>
              </w:r>
              <w:r w:rsidRPr="00BD009F">
                <w:rPr>
                  <w:rStyle w:val="Collegamentoipertestuale"/>
                  <w:rFonts w:ascii="Arial" w:hAnsi="Arial" w:cs="Arial"/>
                  <w:lang w:val="de-CH"/>
                </w:rPr>
                <w:t>@sunrise.ch</w:t>
              </w:r>
            </w:hyperlink>
            <w:r>
              <w:rPr>
                <w:rFonts w:ascii="Arial" w:hAnsi="Arial" w:cs="Arial"/>
                <w:lang w:val="de-CH"/>
              </w:rPr>
              <w:t xml:space="preserve">  </w:t>
            </w:r>
          </w:p>
        </w:tc>
      </w:tr>
      <w:tr w:rsidR="00EF118A" w:rsidRPr="00097ECE" w14:paraId="320A323A" w14:textId="77777777" w:rsidTr="00096EB7">
        <w:trPr>
          <w:trHeight w:val="752"/>
        </w:trPr>
        <w:tc>
          <w:tcPr>
            <w:tcW w:w="2284" w:type="dxa"/>
            <w:shd w:val="clear" w:color="auto" w:fill="auto"/>
          </w:tcPr>
          <w:p w14:paraId="570A98EB" w14:textId="77777777" w:rsidR="00EF118A" w:rsidRPr="00097ECE" w:rsidRDefault="00EF118A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 w:rsidRPr="00097ECE">
              <w:rPr>
                <w:rFonts w:ascii="Arial" w:hAnsi="Arial" w:cs="Arial"/>
                <w:lang w:val="it-IT"/>
              </w:rPr>
              <w:t>Descrizione</w:t>
            </w:r>
            <w:r w:rsidR="00492BE0">
              <w:rPr>
                <w:rFonts w:ascii="Arial" w:hAnsi="Arial" w:cs="Arial"/>
                <w:lang w:val="it-IT"/>
              </w:rPr>
              <w:t xml:space="preserve"> e Carta nazionale</w:t>
            </w:r>
          </w:p>
        </w:tc>
        <w:tc>
          <w:tcPr>
            <w:tcW w:w="7433" w:type="dxa"/>
            <w:shd w:val="clear" w:color="auto" w:fill="auto"/>
          </w:tcPr>
          <w:p w14:paraId="4C995978" w14:textId="0589C737" w:rsidR="00EF118A" w:rsidRPr="00097ECE" w:rsidRDefault="006D717F" w:rsidP="00097ECE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Giro ad anello: da Carabbia</w:t>
            </w:r>
            <w:r w:rsidR="00D85FF4">
              <w:rPr>
                <w:rFonts w:ascii="Arial" w:hAnsi="Arial" w:cs="Arial"/>
              </w:rPr>
              <w:t xml:space="preserve"> 521 m</w:t>
            </w:r>
            <w:r>
              <w:rPr>
                <w:rFonts w:ascii="Arial" w:hAnsi="Arial" w:cs="Arial"/>
              </w:rPr>
              <w:t xml:space="preserve"> andiamo a Ciona</w:t>
            </w:r>
            <w:r w:rsidR="00D85FF4">
              <w:rPr>
                <w:rFonts w:ascii="Arial" w:hAnsi="Arial" w:cs="Arial"/>
              </w:rPr>
              <w:t xml:space="preserve"> 617 m</w:t>
            </w:r>
            <w:r>
              <w:rPr>
                <w:rFonts w:ascii="Arial" w:hAnsi="Arial" w:cs="Arial"/>
              </w:rPr>
              <w:t>, Madonna d’Ongero, Torrello</w:t>
            </w:r>
            <w:r w:rsidR="00D85FF4">
              <w:rPr>
                <w:rFonts w:ascii="Arial" w:hAnsi="Arial" w:cs="Arial"/>
              </w:rPr>
              <w:t xml:space="preserve"> 525 m</w:t>
            </w:r>
            <w:r>
              <w:rPr>
                <w:rFonts w:ascii="Arial" w:hAnsi="Arial" w:cs="Arial"/>
              </w:rPr>
              <w:t>, Carabbia</w:t>
            </w:r>
          </w:p>
        </w:tc>
      </w:tr>
      <w:tr w:rsidR="00EF118A" w:rsidRPr="00097ECE" w14:paraId="46045CDB" w14:textId="77777777" w:rsidTr="00096EB7">
        <w:trPr>
          <w:trHeight w:val="481"/>
        </w:trPr>
        <w:tc>
          <w:tcPr>
            <w:tcW w:w="2284" w:type="dxa"/>
            <w:shd w:val="clear" w:color="auto" w:fill="auto"/>
          </w:tcPr>
          <w:p w14:paraId="4C35A88C" w14:textId="77777777" w:rsidR="00EF118A" w:rsidRPr="00097ECE" w:rsidRDefault="001430B1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 w:rsidRPr="00097ECE">
              <w:rPr>
                <w:rFonts w:ascii="Arial" w:hAnsi="Arial" w:cs="Arial"/>
                <w:lang w:val="it-IT"/>
              </w:rPr>
              <w:t>Tipo/</w:t>
            </w:r>
            <w:r w:rsidR="00EF118A" w:rsidRPr="00097ECE">
              <w:rPr>
                <w:rFonts w:ascii="Arial" w:hAnsi="Arial" w:cs="Arial"/>
                <w:lang w:val="it-IT"/>
              </w:rPr>
              <w:t>Difficoltà</w:t>
            </w:r>
          </w:p>
        </w:tc>
        <w:tc>
          <w:tcPr>
            <w:tcW w:w="7433" w:type="dxa"/>
            <w:shd w:val="clear" w:color="auto" w:fill="auto"/>
          </w:tcPr>
          <w:p w14:paraId="418FD5A8" w14:textId="0601F19C" w:rsidR="00EF118A" w:rsidRPr="00097ECE" w:rsidRDefault="009004B5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 xml:space="preserve">Escursionismo </w:t>
            </w:r>
            <w:r w:rsidR="0037044B">
              <w:rPr>
                <w:rFonts w:ascii="Arial" w:hAnsi="Arial" w:cs="Arial"/>
                <w:lang w:val="it-IT"/>
              </w:rPr>
              <w:t>T2</w:t>
            </w:r>
          </w:p>
        </w:tc>
      </w:tr>
      <w:tr w:rsidR="00EF118A" w:rsidRPr="00097ECE" w14:paraId="51646D26" w14:textId="77777777" w:rsidTr="00096EB7">
        <w:trPr>
          <w:trHeight w:val="496"/>
        </w:trPr>
        <w:tc>
          <w:tcPr>
            <w:tcW w:w="2284" w:type="dxa"/>
            <w:shd w:val="clear" w:color="auto" w:fill="auto"/>
          </w:tcPr>
          <w:p w14:paraId="306B1AB2" w14:textId="77777777" w:rsidR="00EF118A" w:rsidRPr="00097ECE" w:rsidRDefault="00EF118A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 w:rsidRPr="00097ECE">
              <w:rPr>
                <w:rFonts w:ascii="Arial" w:hAnsi="Arial" w:cs="Arial"/>
                <w:lang w:val="it-IT"/>
              </w:rPr>
              <w:t>Dislivello in salita</w:t>
            </w:r>
          </w:p>
        </w:tc>
        <w:tc>
          <w:tcPr>
            <w:tcW w:w="7433" w:type="dxa"/>
            <w:shd w:val="clear" w:color="auto" w:fill="auto"/>
          </w:tcPr>
          <w:p w14:paraId="17EBF00A" w14:textId="0B33AB99" w:rsidR="00EF118A" w:rsidRPr="00097ECE" w:rsidRDefault="00CE7655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310</w:t>
            </w:r>
            <w:r w:rsidR="00913068">
              <w:rPr>
                <w:rFonts w:ascii="Arial" w:hAnsi="Arial" w:cs="Arial"/>
                <w:lang w:val="it-IT"/>
              </w:rPr>
              <w:t xml:space="preserve"> m</w:t>
            </w:r>
          </w:p>
        </w:tc>
      </w:tr>
      <w:tr w:rsidR="00EF118A" w:rsidRPr="00097ECE" w14:paraId="14970652" w14:textId="77777777" w:rsidTr="00096EB7">
        <w:trPr>
          <w:trHeight w:val="481"/>
        </w:trPr>
        <w:tc>
          <w:tcPr>
            <w:tcW w:w="2284" w:type="dxa"/>
            <w:shd w:val="clear" w:color="auto" w:fill="auto"/>
          </w:tcPr>
          <w:p w14:paraId="14BC2984" w14:textId="77777777" w:rsidR="00EF118A" w:rsidRPr="00097ECE" w:rsidRDefault="00EF118A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 w:rsidRPr="00097ECE">
              <w:rPr>
                <w:rFonts w:ascii="Arial" w:hAnsi="Arial" w:cs="Arial"/>
                <w:lang w:val="it-IT"/>
              </w:rPr>
              <w:t xml:space="preserve">Dislivello in </w:t>
            </w:r>
            <w:r w:rsidR="00EF13BA">
              <w:rPr>
                <w:rFonts w:ascii="Arial" w:hAnsi="Arial" w:cs="Arial"/>
                <w:lang w:val="it-IT"/>
              </w:rPr>
              <w:t>discesa</w:t>
            </w:r>
          </w:p>
        </w:tc>
        <w:tc>
          <w:tcPr>
            <w:tcW w:w="7433" w:type="dxa"/>
            <w:shd w:val="clear" w:color="auto" w:fill="auto"/>
          </w:tcPr>
          <w:p w14:paraId="11917736" w14:textId="4657F564" w:rsidR="00EF118A" w:rsidRPr="00097ECE" w:rsidRDefault="00CE7655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310</w:t>
            </w:r>
            <w:r w:rsidR="00913068">
              <w:rPr>
                <w:rFonts w:ascii="Arial" w:hAnsi="Arial" w:cs="Arial"/>
                <w:lang w:val="it-IT"/>
              </w:rPr>
              <w:t xml:space="preserve"> m</w:t>
            </w:r>
          </w:p>
        </w:tc>
      </w:tr>
      <w:tr w:rsidR="00EF118A" w:rsidRPr="00097ECE" w14:paraId="69900AAD" w14:textId="77777777" w:rsidTr="00096EB7">
        <w:trPr>
          <w:trHeight w:val="496"/>
        </w:trPr>
        <w:tc>
          <w:tcPr>
            <w:tcW w:w="2284" w:type="dxa"/>
            <w:shd w:val="clear" w:color="auto" w:fill="auto"/>
          </w:tcPr>
          <w:p w14:paraId="00DA3802" w14:textId="77777777" w:rsidR="00EF118A" w:rsidRPr="00097ECE" w:rsidRDefault="00EF118A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 w:rsidRPr="00097ECE">
              <w:rPr>
                <w:rFonts w:ascii="Arial" w:hAnsi="Arial" w:cs="Arial"/>
                <w:lang w:val="it-IT"/>
              </w:rPr>
              <w:t xml:space="preserve">Ore di </w:t>
            </w:r>
            <w:r w:rsidR="00771110">
              <w:rPr>
                <w:rFonts w:ascii="Arial" w:hAnsi="Arial" w:cs="Arial"/>
                <w:lang w:val="it-IT"/>
              </w:rPr>
              <w:t>marcia e</w:t>
            </w:r>
            <w:r w:rsidR="00EF13BA">
              <w:rPr>
                <w:rFonts w:ascii="Arial" w:hAnsi="Arial" w:cs="Arial"/>
                <w:lang w:val="it-IT"/>
              </w:rPr>
              <w:t xml:space="preserve"> km</w:t>
            </w:r>
          </w:p>
        </w:tc>
        <w:tc>
          <w:tcPr>
            <w:tcW w:w="7433" w:type="dxa"/>
            <w:shd w:val="clear" w:color="auto" w:fill="auto"/>
          </w:tcPr>
          <w:p w14:paraId="4EA34B64" w14:textId="177C7284" w:rsidR="00EF118A" w:rsidRPr="00097ECE" w:rsidRDefault="00465866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 xml:space="preserve">Ca. </w:t>
            </w:r>
            <w:r w:rsidR="001A09D7">
              <w:rPr>
                <w:rFonts w:ascii="Arial" w:hAnsi="Arial" w:cs="Arial"/>
                <w:lang w:val="it-IT"/>
              </w:rPr>
              <w:t>4</w:t>
            </w:r>
            <w:r>
              <w:rPr>
                <w:rFonts w:ascii="Arial" w:hAnsi="Arial" w:cs="Arial"/>
                <w:lang w:val="it-IT"/>
              </w:rPr>
              <w:t xml:space="preserve"> ore per 9 km</w:t>
            </w:r>
          </w:p>
        </w:tc>
      </w:tr>
      <w:tr w:rsidR="00EF118A" w:rsidRPr="00097ECE" w14:paraId="0751AA54" w14:textId="77777777" w:rsidTr="00096EB7">
        <w:trPr>
          <w:trHeight w:val="736"/>
        </w:trPr>
        <w:tc>
          <w:tcPr>
            <w:tcW w:w="2284" w:type="dxa"/>
            <w:shd w:val="clear" w:color="auto" w:fill="auto"/>
          </w:tcPr>
          <w:p w14:paraId="55F681DD" w14:textId="77777777" w:rsidR="00EF118A" w:rsidRPr="00097ECE" w:rsidRDefault="00EF118A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 w:rsidRPr="00097ECE">
              <w:rPr>
                <w:rFonts w:ascii="Arial" w:hAnsi="Arial" w:cs="Arial"/>
                <w:lang w:val="it-IT"/>
              </w:rPr>
              <w:t>Trasporto</w:t>
            </w:r>
          </w:p>
        </w:tc>
        <w:tc>
          <w:tcPr>
            <w:tcW w:w="7433" w:type="dxa"/>
            <w:shd w:val="clear" w:color="auto" w:fill="auto"/>
          </w:tcPr>
          <w:p w14:paraId="6CE0CE27" w14:textId="4D9EDBDF" w:rsidR="00EF118A" w:rsidRPr="00097ECE" w:rsidRDefault="006D717F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 xml:space="preserve">Mezzi pubblici: Autosilo Balestra </w:t>
            </w:r>
            <w:r w:rsidR="00D85FF4">
              <w:rPr>
                <w:rFonts w:ascii="Arial" w:hAnsi="Arial" w:cs="Arial"/>
                <w:lang w:val="it-IT"/>
              </w:rPr>
              <w:t>part.</w:t>
            </w:r>
            <w:r>
              <w:rPr>
                <w:rFonts w:ascii="Arial" w:hAnsi="Arial" w:cs="Arial"/>
                <w:lang w:val="it-IT"/>
              </w:rPr>
              <w:t xml:space="preserve">10.04 (passa sul lungolago) </w:t>
            </w:r>
            <w:proofErr w:type="spellStart"/>
            <w:r>
              <w:rPr>
                <w:rFonts w:ascii="Arial" w:hAnsi="Arial" w:cs="Arial"/>
                <w:lang w:val="it-IT"/>
              </w:rPr>
              <w:t>Carabbia</w:t>
            </w:r>
            <w:proofErr w:type="spellEnd"/>
            <w:r>
              <w:rPr>
                <w:rFonts w:ascii="Arial" w:hAnsi="Arial" w:cs="Arial"/>
                <w:lang w:val="it-IT"/>
              </w:rPr>
              <w:t xml:space="preserve"> paese </w:t>
            </w:r>
            <w:proofErr w:type="spellStart"/>
            <w:r w:rsidR="00D85FF4">
              <w:rPr>
                <w:rFonts w:ascii="Arial" w:hAnsi="Arial" w:cs="Arial"/>
                <w:lang w:val="it-IT"/>
              </w:rPr>
              <w:t>arr</w:t>
            </w:r>
            <w:proofErr w:type="spellEnd"/>
            <w:r w:rsidR="00D85FF4">
              <w:rPr>
                <w:rFonts w:ascii="Arial" w:hAnsi="Arial" w:cs="Arial"/>
                <w:lang w:val="it-IT"/>
              </w:rPr>
              <w:t xml:space="preserve">. </w:t>
            </w:r>
            <w:r>
              <w:rPr>
                <w:rFonts w:ascii="Arial" w:hAnsi="Arial" w:cs="Arial"/>
                <w:lang w:val="it-IT"/>
              </w:rPr>
              <w:t>10.23</w:t>
            </w:r>
          </w:p>
        </w:tc>
      </w:tr>
      <w:tr w:rsidR="00EF118A" w:rsidRPr="00097ECE" w14:paraId="337A5A66" w14:textId="77777777" w:rsidTr="00096EB7">
        <w:trPr>
          <w:trHeight w:val="1007"/>
        </w:trPr>
        <w:tc>
          <w:tcPr>
            <w:tcW w:w="2284" w:type="dxa"/>
            <w:shd w:val="clear" w:color="auto" w:fill="auto"/>
          </w:tcPr>
          <w:p w14:paraId="63000B3E" w14:textId="77777777" w:rsidR="00EF118A" w:rsidRPr="00097ECE" w:rsidRDefault="00EF118A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 w:rsidRPr="00097ECE">
              <w:rPr>
                <w:rFonts w:ascii="Arial" w:hAnsi="Arial" w:cs="Arial"/>
                <w:lang w:val="it-IT"/>
              </w:rPr>
              <w:t>Ritrovo</w:t>
            </w:r>
          </w:p>
        </w:tc>
        <w:tc>
          <w:tcPr>
            <w:tcW w:w="7433" w:type="dxa"/>
            <w:shd w:val="clear" w:color="auto" w:fill="auto"/>
          </w:tcPr>
          <w:p w14:paraId="13BC223E" w14:textId="26739FC0" w:rsidR="00EF118A" w:rsidRPr="00097ECE" w:rsidRDefault="006D717F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proofErr w:type="spellStart"/>
            <w:r>
              <w:rPr>
                <w:rFonts w:ascii="Arial" w:hAnsi="Arial" w:cs="Arial"/>
                <w:lang w:val="it-IT"/>
              </w:rPr>
              <w:t>Carabbia</w:t>
            </w:r>
            <w:proofErr w:type="spellEnd"/>
            <w:r>
              <w:rPr>
                <w:rFonts w:ascii="Arial" w:hAnsi="Arial" w:cs="Arial"/>
                <w:lang w:val="it-IT"/>
              </w:rPr>
              <w:t xml:space="preserve"> fermata paese 10.30. Posteggi si trovano scendendo subito dopo il paese a destra, poi a sinistra. </w:t>
            </w:r>
            <w:proofErr w:type="gramStart"/>
            <w:r>
              <w:rPr>
                <w:rFonts w:ascii="Arial" w:hAnsi="Arial" w:cs="Arial"/>
                <w:lang w:val="it-IT"/>
              </w:rPr>
              <w:t>S</w:t>
            </w:r>
            <w:r w:rsidR="00D85FF4">
              <w:rPr>
                <w:rFonts w:ascii="Arial" w:hAnsi="Arial" w:cs="Arial"/>
                <w:lang w:val="it-IT"/>
              </w:rPr>
              <w:t>ul  posteggio</w:t>
            </w:r>
            <w:proofErr w:type="gramEnd"/>
            <w:r w:rsidR="00D85FF4">
              <w:rPr>
                <w:rFonts w:ascii="Arial" w:hAnsi="Arial" w:cs="Arial"/>
                <w:lang w:val="it-IT"/>
              </w:rPr>
              <w:t xml:space="preserve"> dove si</w:t>
            </w:r>
            <w:r>
              <w:rPr>
                <w:rFonts w:ascii="Arial" w:hAnsi="Arial" w:cs="Arial"/>
                <w:lang w:val="it-IT"/>
              </w:rPr>
              <w:t xml:space="preserve"> ritorna da Torello</w:t>
            </w:r>
          </w:p>
        </w:tc>
      </w:tr>
      <w:tr w:rsidR="00EF118A" w:rsidRPr="00097ECE" w14:paraId="5DDAFA29" w14:textId="77777777" w:rsidTr="00096EB7">
        <w:trPr>
          <w:trHeight w:val="481"/>
        </w:trPr>
        <w:tc>
          <w:tcPr>
            <w:tcW w:w="2284" w:type="dxa"/>
            <w:shd w:val="clear" w:color="auto" w:fill="auto"/>
          </w:tcPr>
          <w:p w14:paraId="77EAC588" w14:textId="77777777" w:rsidR="00EF118A" w:rsidRPr="00097ECE" w:rsidRDefault="00EF118A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 w:rsidRPr="00097ECE">
              <w:rPr>
                <w:rFonts w:ascii="Arial" w:hAnsi="Arial" w:cs="Arial"/>
                <w:lang w:val="it-IT"/>
              </w:rPr>
              <w:t>Rientro</w:t>
            </w:r>
          </w:p>
        </w:tc>
        <w:tc>
          <w:tcPr>
            <w:tcW w:w="7433" w:type="dxa"/>
            <w:shd w:val="clear" w:color="auto" w:fill="auto"/>
          </w:tcPr>
          <w:p w14:paraId="04A8E161" w14:textId="0A84C7CD" w:rsidR="00EF118A" w:rsidRPr="00097ECE" w:rsidRDefault="0048563A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Nel</w:t>
            </w:r>
            <w:r w:rsidR="006D717F">
              <w:rPr>
                <w:rFonts w:ascii="Arial" w:hAnsi="Arial" w:cs="Arial"/>
                <w:lang w:val="it-IT"/>
              </w:rPr>
              <w:t xml:space="preserve"> Pomeriggio</w:t>
            </w:r>
          </w:p>
        </w:tc>
      </w:tr>
      <w:tr w:rsidR="00EF118A" w:rsidRPr="00097ECE" w14:paraId="3829F564" w14:textId="77777777" w:rsidTr="00096EB7">
        <w:trPr>
          <w:trHeight w:val="496"/>
        </w:trPr>
        <w:tc>
          <w:tcPr>
            <w:tcW w:w="2284" w:type="dxa"/>
            <w:shd w:val="clear" w:color="auto" w:fill="auto"/>
          </w:tcPr>
          <w:p w14:paraId="34BBF261" w14:textId="77777777" w:rsidR="00EF118A" w:rsidRPr="00097ECE" w:rsidRDefault="00EF118A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 w:rsidRPr="00097ECE">
              <w:rPr>
                <w:rFonts w:ascii="Arial" w:hAnsi="Arial" w:cs="Arial"/>
                <w:lang w:val="it-IT"/>
              </w:rPr>
              <w:t>Equipaggiamento</w:t>
            </w:r>
          </w:p>
        </w:tc>
        <w:tc>
          <w:tcPr>
            <w:tcW w:w="7433" w:type="dxa"/>
            <w:shd w:val="clear" w:color="auto" w:fill="auto"/>
          </w:tcPr>
          <w:p w14:paraId="294E33E7" w14:textId="5349CB8B" w:rsidR="00EF118A" w:rsidRPr="00097ECE" w:rsidRDefault="006D717F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Da escursionismo</w:t>
            </w:r>
          </w:p>
        </w:tc>
      </w:tr>
      <w:tr w:rsidR="00D74E41" w:rsidRPr="00097ECE" w14:paraId="33A99C0B" w14:textId="77777777" w:rsidTr="00096EB7">
        <w:trPr>
          <w:trHeight w:val="481"/>
        </w:trPr>
        <w:tc>
          <w:tcPr>
            <w:tcW w:w="2284" w:type="dxa"/>
            <w:shd w:val="clear" w:color="auto" w:fill="auto"/>
          </w:tcPr>
          <w:p w14:paraId="3CB7DA51" w14:textId="77777777" w:rsidR="00D74E41" w:rsidRPr="00097ECE" w:rsidRDefault="00D74E41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 w:rsidRPr="00097ECE">
              <w:rPr>
                <w:rFonts w:ascii="Arial" w:hAnsi="Arial" w:cs="Arial"/>
                <w:lang w:val="it-IT"/>
              </w:rPr>
              <w:t>Pranzo</w:t>
            </w:r>
          </w:p>
        </w:tc>
        <w:tc>
          <w:tcPr>
            <w:tcW w:w="7433" w:type="dxa"/>
            <w:shd w:val="clear" w:color="auto" w:fill="auto"/>
          </w:tcPr>
          <w:p w14:paraId="743F18DC" w14:textId="5DB7973B" w:rsidR="00D74E41" w:rsidRPr="00097ECE" w:rsidRDefault="006D717F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 xml:space="preserve">Al sacco -presso </w:t>
            </w:r>
            <w:proofErr w:type="spellStart"/>
            <w:r>
              <w:rPr>
                <w:rFonts w:ascii="Arial" w:hAnsi="Arial" w:cs="Arial"/>
                <w:lang w:val="it-IT"/>
              </w:rPr>
              <w:t>Torrello</w:t>
            </w:r>
            <w:proofErr w:type="spellEnd"/>
          </w:p>
        </w:tc>
      </w:tr>
      <w:tr w:rsidR="001430B1" w:rsidRPr="00097ECE" w14:paraId="05CC54E3" w14:textId="77777777" w:rsidTr="00096EB7">
        <w:trPr>
          <w:trHeight w:val="2241"/>
        </w:trPr>
        <w:tc>
          <w:tcPr>
            <w:tcW w:w="2284" w:type="dxa"/>
            <w:shd w:val="clear" w:color="auto" w:fill="auto"/>
          </w:tcPr>
          <w:p w14:paraId="0CD43009" w14:textId="77777777" w:rsidR="001430B1" w:rsidRDefault="001430B1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 w:rsidRPr="00097ECE">
              <w:rPr>
                <w:rFonts w:ascii="Arial" w:hAnsi="Arial" w:cs="Arial"/>
                <w:lang w:val="it-IT"/>
              </w:rPr>
              <w:t>Iscrizione</w:t>
            </w:r>
          </w:p>
          <w:p w14:paraId="43437B2C" w14:textId="77777777" w:rsidR="0088782B" w:rsidRPr="007E1320" w:rsidRDefault="007E1320" w:rsidP="00097ECE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it-IT"/>
              </w:rPr>
            </w:pPr>
            <w:r w:rsidRPr="00FF527B">
              <w:rPr>
                <w:rFonts w:ascii="Arial" w:hAnsi="Arial" w:cs="Arial"/>
                <w:b/>
                <w:bCs/>
                <w:color w:val="FF0000"/>
                <w:sz w:val="24"/>
                <w:szCs w:val="24"/>
                <w:u w:val="single"/>
                <w:lang w:val="it-IT"/>
              </w:rPr>
              <w:t>Entro</w:t>
            </w:r>
            <w:r w:rsidR="00112654">
              <w:rPr>
                <w:rFonts w:ascii="Arial" w:hAnsi="Arial" w:cs="Arial"/>
                <w:b/>
                <w:bCs/>
                <w:color w:val="FF0000"/>
                <w:sz w:val="24"/>
                <w:szCs w:val="24"/>
                <w:u w:val="single"/>
                <w:lang w:val="it-IT"/>
              </w:rPr>
              <w:t xml:space="preserve"> </w:t>
            </w:r>
            <w:r w:rsidR="00C0204E">
              <w:rPr>
                <w:rFonts w:ascii="Arial" w:hAnsi="Arial" w:cs="Arial"/>
                <w:b/>
                <w:bCs/>
                <w:color w:val="FF0000"/>
                <w:sz w:val="24"/>
                <w:szCs w:val="24"/>
                <w:u w:val="single"/>
                <w:lang w:val="it-IT"/>
              </w:rPr>
              <w:t xml:space="preserve">martedì sera </w:t>
            </w:r>
            <w:r w:rsidR="00CD4962" w:rsidRPr="00FF527B">
              <w:rPr>
                <w:rFonts w:ascii="Arial" w:hAnsi="Arial" w:cs="Arial"/>
                <w:b/>
                <w:bCs/>
                <w:color w:val="FF0000"/>
                <w:sz w:val="24"/>
                <w:szCs w:val="24"/>
                <w:u w:val="single"/>
                <w:lang w:val="it-IT"/>
              </w:rPr>
              <w:t>precedente la gita</w:t>
            </w:r>
          </w:p>
        </w:tc>
        <w:tc>
          <w:tcPr>
            <w:tcW w:w="7433" w:type="dxa"/>
            <w:shd w:val="clear" w:color="auto" w:fill="auto"/>
          </w:tcPr>
          <w:p w14:paraId="0ED91FC7" w14:textId="77777777" w:rsidR="00F528BF" w:rsidRDefault="00C77D73" w:rsidP="00097ECE">
            <w:pPr>
              <w:spacing w:before="120" w:after="120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 xml:space="preserve">Con il </w:t>
            </w:r>
            <w:r w:rsidR="00F248F4">
              <w:rPr>
                <w:rFonts w:ascii="Arial" w:hAnsi="Arial" w:cs="Arial"/>
                <w:b/>
                <w:bCs/>
                <w:color w:val="000000" w:themeColor="text1"/>
              </w:rPr>
              <w:t>proprio numero di socio CAS, tramite il bottone</w:t>
            </w:r>
            <w:r w:rsidR="00CC62A1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</w:p>
          <w:p w14:paraId="3AA4D223" w14:textId="77777777" w:rsidR="001430B1" w:rsidRDefault="00F528BF" w:rsidP="00097ECE">
            <w:pPr>
              <w:spacing w:before="120" w:after="120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0C763AA" wp14:editId="741AB58C">
                  <wp:extent cx="524392" cy="638175"/>
                  <wp:effectExtent l="0" t="0" r="9525" b="0"/>
                  <wp:docPr id="1" name="Immagine 1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1">
                            <a:hlinkClick r:id="rId7"/>
                          </pic:cNvPr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15" cy="651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1E4F12" w14:textId="77777777" w:rsidR="00680728" w:rsidRPr="00C77D73" w:rsidRDefault="00680728" w:rsidP="00097ECE">
            <w:pPr>
              <w:spacing w:before="120" w:after="120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O per e-mail</w:t>
            </w:r>
            <w:r w:rsidR="006A5672">
              <w:rPr>
                <w:rFonts w:ascii="Arial" w:hAnsi="Arial" w:cs="Arial"/>
                <w:b/>
                <w:bCs/>
                <w:color w:val="000000" w:themeColor="text1"/>
              </w:rPr>
              <w:t xml:space="preserve"> al capogita</w:t>
            </w:r>
            <w:r w:rsidR="009D0D49">
              <w:rPr>
                <w:rFonts w:ascii="Arial" w:hAnsi="Arial" w:cs="Arial"/>
                <w:b/>
                <w:bCs/>
                <w:color w:val="000000" w:themeColor="text1"/>
              </w:rPr>
              <w:t>. Con l’iscrizione lasciare il proprio n</w:t>
            </w:r>
            <w:r w:rsidR="000B3AB0">
              <w:rPr>
                <w:rFonts w:ascii="Arial" w:hAnsi="Arial" w:cs="Arial"/>
                <w:b/>
                <w:bCs/>
                <w:color w:val="000000" w:themeColor="text1"/>
              </w:rPr>
              <w:t>umero di cellulare</w:t>
            </w:r>
            <w:r w:rsidR="00055ED5">
              <w:rPr>
                <w:rFonts w:ascii="Arial" w:hAnsi="Arial" w:cs="Arial"/>
                <w:b/>
                <w:bCs/>
                <w:color w:val="000000" w:themeColor="text1"/>
              </w:rPr>
              <w:t xml:space="preserve"> e quello </w:t>
            </w:r>
            <w:r w:rsidR="00124C4F">
              <w:rPr>
                <w:rFonts w:ascii="Arial" w:hAnsi="Arial" w:cs="Arial"/>
                <w:b/>
                <w:bCs/>
                <w:color w:val="000000" w:themeColor="text1"/>
              </w:rPr>
              <w:t>di una persona di riferimento.</w:t>
            </w:r>
          </w:p>
        </w:tc>
      </w:tr>
      <w:tr w:rsidR="00EF118A" w:rsidRPr="00097ECE" w14:paraId="002F2AB1" w14:textId="77777777" w:rsidTr="00096EB7">
        <w:trPr>
          <w:trHeight w:val="496"/>
        </w:trPr>
        <w:tc>
          <w:tcPr>
            <w:tcW w:w="2284" w:type="dxa"/>
            <w:shd w:val="clear" w:color="auto" w:fill="auto"/>
          </w:tcPr>
          <w:p w14:paraId="0AE138CC" w14:textId="77777777" w:rsidR="00EF118A" w:rsidRPr="00097ECE" w:rsidRDefault="00D74E41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 w:rsidRPr="00097ECE">
              <w:rPr>
                <w:rFonts w:ascii="Arial" w:hAnsi="Arial" w:cs="Arial"/>
                <w:lang w:val="it-IT"/>
              </w:rPr>
              <w:t>Diversi</w:t>
            </w:r>
          </w:p>
        </w:tc>
        <w:tc>
          <w:tcPr>
            <w:tcW w:w="7433" w:type="dxa"/>
            <w:shd w:val="clear" w:color="auto" w:fill="auto"/>
          </w:tcPr>
          <w:p w14:paraId="7D4CA3A7" w14:textId="18398F84" w:rsidR="00EF118A" w:rsidRPr="00097ECE" w:rsidRDefault="007D1DA7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Cani ammessi</w:t>
            </w:r>
          </w:p>
        </w:tc>
      </w:tr>
    </w:tbl>
    <w:p w14:paraId="43876FE2" w14:textId="77777777" w:rsidR="006077B1" w:rsidRDefault="00000000" w:rsidP="006077B1">
      <w:pPr>
        <w:rPr>
          <w:lang w:val="it-IT"/>
        </w:rPr>
      </w:pPr>
      <w:hyperlink r:id="rId9" w:history="1">
        <w:r w:rsidR="006077B1" w:rsidRPr="00E95903">
          <w:rPr>
            <w:rStyle w:val="Collegamentoipertestuale"/>
            <w:lang w:val="it-IT"/>
          </w:rPr>
          <w:t>Prossime gite CAS Seniori</w:t>
        </w:r>
      </w:hyperlink>
    </w:p>
    <w:p w14:paraId="2C8586DE" w14:textId="77777777" w:rsidR="00161093" w:rsidRDefault="00161093">
      <w:pPr>
        <w:rPr>
          <w:lang w:val="it-IT"/>
        </w:rPr>
      </w:pPr>
    </w:p>
    <w:p w14:paraId="5432ED53" w14:textId="0AC4ABCF" w:rsidR="00161093" w:rsidRPr="00D74E41" w:rsidRDefault="00AD6CCC">
      <w:pPr>
        <w:rPr>
          <w:rFonts w:ascii="Arial" w:hAnsi="Arial" w:cs="Arial"/>
          <w:lang w:val="it-IT"/>
        </w:rPr>
      </w:pPr>
      <w:r>
        <w:rPr>
          <w:noProof/>
        </w:rPr>
        <w:drawing>
          <wp:inline distT="0" distB="0" distL="0" distR="0" wp14:anchorId="35FFD7AD" wp14:editId="61E67815">
            <wp:extent cx="8879561" cy="6105504"/>
            <wp:effectExtent l="0" t="3492" r="0" b="0"/>
            <wp:docPr id="1392943391" name="Immagine 1" descr="Immagine che contiene testo, mappa, schermata, atlan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943391" name="Immagine 1" descr="Immagine che contiene testo, mappa, schermata, atlante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09006" cy="61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1093" w:rsidRPr="00D74E41" w:rsidSect="00212B8A">
      <w:headerReference w:type="default" r:id="rId11"/>
      <w:footerReference w:type="default" r:id="rId12"/>
      <w:pgSz w:w="11906" w:h="16838" w:code="9"/>
      <w:pgMar w:top="709" w:right="1134" w:bottom="17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654E4D" w14:textId="77777777" w:rsidR="00496AD0" w:rsidRDefault="00496AD0" w:rsidP="00711541">
      <w:r>
        <w:separator/>
      </w:r>
    </w:p>
  </w:endnote>
  <w:endnote w:type="continuationSeparator" w:id="0">
    <w:p w14:paraId="450804A8" w14:textId="77777777" w:rsidR="00496AD0" w:rsidRDefault="00496AD0" w:rsidP="00711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E1681" w14:textId="77777777" w:rsidR="00CC62A1" w:rsidRPr="00D74E41" w:rsidRDefault="00CC62A1" w:rsidP="00CC62A1">
    <w:pPr>
      <w:widowControl w:val="0"/>
      <w:suppressAutoHyphens/>
      <w:rPr>
        <w:rFonts w:ascii="Arial" w:eastAsia="Arial Unicode MS" w:hAnsi="Arial" w:cs="Arial"/>
        <w:kern w:val="1"/>
        <w:lang w:eastAsia="hi-IN" w:bidi="hi-IN"/>
      </w:rPr>
    </w:pPr>
    <w:r w:rsidRPr="00D74E41">
      <w:rPr>
        <w:rFonts w:ascii="Arial" w:eastAsia="Arial Unicode MS" w:hAnsi="Arial" w:cs="Arial"/>
        <w:b/>
        <w:bCs/>
        <w:kern w:val="1"/>
        <w:lang w:eastAsia="hi-IN" w:bidi="hi-IN"/>
      </w:rPr>
      <w:t>Nota</w:t>
    </w:r>
    <w:r w:rsidRPr="00D74E41">
      <w:rPr>
        <w:rFonts w:ascii="Arial" w:eastAsia="Arial Unicode MS" w:hAnsi="Arial" w:cs="Arial"/>
        <w:kern w:val="1"/>
        <w:lang w:eastAsia="hi-IN" w:bidi="hi-IN"/>
      </w:rPr>
      <w:t xml:space="preserve">: il capogita ha la facoltà di modificare il programma a dipendenza del tempo e delle </w:t>
    </w:r>
  </w:p>
  <w:p w14:paraId="0F623B9E" w14:textId="77777777" w:rsidR="00CC62A1" w:rsidRPr="00D74E41" w:rsidRDefault="00CC62A1" w:rsidP="00CC62A1">
    <w:pPr>
      <w:widowControl w:val="0"/>
      <w:suppressAutoHyphens/>
      <w:rPr>
        <w:rFonts w:ascii="Arial" w:eastAsia="Arial Unicode MS" w:hAnsi="Arial" w:cs="Arial"/>
        <w:kern w:val="1"/>
        <w:lang w:eastAsia="hi-IN" w:bidi="hi-IN"/>
      </w:rPr>
    </w:pPr>
    <w:r w:rsidRPr="00D74E41">
      <w:rPr>
        <w:rFonts w:ascii="Arial" w:eastAsia="Arial Unicode MS" w:hAnsi="Arial" w:cs="Arial"/>
        <w:kern w:val="1"/>
        <w:lang w:eastAsia="hi-IN" w:bidi="hi-IN"/>
      </w:rPr>
      <w:t>condizioni del percorso. Con la sua iscrizione il partecipante si dichiara consapevole delle</w:t>
    </w:r>
  </w:p>
  <w:p w14:paraId="4695E468" w14:textId="77777777" w:rsidR="00CC62A1" w:rsidRPr="00D74E41" w:rsidRDefault="00CC62A1" w:rsidP="00CC62A1">
    <w:pPr>
      <w:rPr>
        <w:rFonts w:ascii="Arial" w:hAnsi="Arial" w:cs="Arial"/>
        <w:lang w:val="it-IT"/>
      </w:rPr>
    </w:pPr>
    <w:r w:rsidRPr="00D74E41">
      <w:rPr>
        <w:rFonts w:ascii="Arial" w:eastAsia="Arial Unicode MS" w:hAnsi="Arial" w:cs="Arial"/>
        <w:kern w:val="1"/>
        <w:lang w:eastAsia="hi-IN" w:bidi="hi-IN"/>
      </w:rPr>
      <w:t>difficoltà che potrebbero presentarsi durante l'escursione e si assume ogni responsabilità</w:t>
    </w:r>
  </w:p>
  <w:p w14:paraId="7F68329C" w14:textId="77777777" w:rsidR="00CC62A1" w:rsidRPr="00CC62A1" w:rsidRDefault="00CC62A1">
    <w:pPr>
      <w:pStyle w:val="Pidipagina"/>
      <w:rPr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579687" w14:textId="77777777" w:rsidR="00496AD0" w:rsidRDefault="00496AD0" w:rsidP="00711541">
      <w:r>
        <w:separator/>
      </w:r>
    </w:p>
  </w:footnote>
  <w:footnote w:type="continuationSeparator" w:id="0">
    <w:p w14:paraId="3BE9949A" w14:textId="77777777" w:rsidR="00496AD0" w:rsidRDefault="00496AD0" w:rsidP="007115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03712" w14:textId="79ABC0C3" w:rsidR="00711541" w:rsidRDefault="00A37144" w:rsidP="000D1C6A">
    <w:pPr>
      <w:pStyle w:val="Intestazione"/>
      <w:jc w:val="both"/>
    </w:pPr>
    <w:r>
      <w:tab/>
    </w:r>
    <w:r w:rsidR="00711541">
      <w:rPr>
        <w:noProof/>
      </w:rPr>
      <w:drawing>
        <wp:inline distT="0" distB="0" distL="0" distR="0" wp14:anchorId="0B6F878D" wp14:editId="677DD1F0">
          <wp:extent cx="1426210" cy="1237145"/>
          <wp:effectExtent l="0" t="0" r="2540" b="127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0878" cy="12498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E76DD">
      <w:t xml:space="preserve">     </w:t>
    </w:r>
    <w:r w:rsidR="000D1C6A">
      <w:tab/>
    </w:r>
    <w:r w:rsidR="00CE76DD">
      <w:t xml:space="preserve">       </w:t>
    </w:r>
    <w:r w:rsidR="00EF231F">
      <w:rPr>
        <w:noProof/>
      </w:rPr>
      <w:drawing>
        <wp:inline distT="0" distB="0" distL="0" distR="0" wp14:anchorId="019FDA63" wp14:editId="2C586AA3">
          <wp:extent cx="1010285" cy="942975"/>
          <wp:effectExtent l="0" t="0" r="0" b="9525"/>
          <wp:docPr id="670189163" name="Immagine 1" descr="Immagine che contiene chiocciol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0189163" name="Immagine 1" descr="Immagine che contiene chiocciol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285" cy="942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283"/>
  <w:evenAndOddHeaders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DB1"/>
    <w:rsid w:val="000440FC"/>
    <w:rsid w:val="00055ED5"/>
    <w:rsid w:val="00085E53"/>
    <w:rsid w:val="0009290C"/>
    <w:rsid w:val="00094813"/>
    <w:rsid w:val="00096EB7"/>
    <w:rsid w:val="00097ECE"/>
    <w:rsid w:val="000A4CD3"/>
    <w:rsid w:val="000B3AB0"/>
    <w:rsid w:val="000D1C6A"/>
    <w:rsid w:val="000F2E36"/>
    <w:rsid w:val="00112654"/>
    <w:rsid w:val="00124C4F"/>
    <w:rsid w:val="00126D81"/>
    <w:rsid w:val="001430B1"/>
    <w:rsid w:val="00161093"/>
    <w:rsid w:val="001702CB"/>
    <w:rsid w:val="001A09D7"/>
    <w:rsid w:val="001D4E3E"/>
    <w:rsid w:val="00212B8A"/>
    <w:rsid w:val="0022595C"/>
    <w:rsid w:val="002274D8"/>
    <w:rsid w:val="00232173"/>
    <w:rsid w:val="002D41E8"/>
    <w:rsid w:val="002E1CC3"/>
    <w:rsid w:val="00302D1E"/>
    <w:rsid w:val="00313A22"/>
    <w:rsid w:val="00331D2F"/>
    <w:rsid w:val="00337BA5"/>
    <w:rsid w:val="0037044B"/>
    <w:rsid w:val="003745E7"/>
    <w:rsid w:val="003A7D06"/>
    <w:rsid w:val="003B5C8D"/>
    <w:rsid w:val="003E68C1"/>
    <w:rsid w:val="00465866"/>
    <w:rsid w:val="0048563A"/>
    <w:rsid w:val="00492BE0"/>
    <w:rsid w:val="00496AD0"/>
    <w:rsid w:val="004C23CD"/>
    <w:rsid w:val="005407BC"/>
    <w:rsid w:val="005711A3"/>
    <w:rsid w:val="005E1624"/>
    <w:rsid w:val="005E3B6C"/>
    <w:rsid w:val="005F0089"/>
    <w:rsid w:val="006077B1"/>
    <w:rsid w:val="00656E63"/>
    <w:rsid w:val="0067061E"/>
    <w:rsid w:val="00680728"/>
    <w:rsid w:val="006A5672"/>
    <w:rsid w:val="006D0A30"/>
    <w:rsid w:val="006D717F"/>
    <w:rsid w:val="00711541"/>
    <w:rsid w:val="00747D06"/>
    <w:rsid w:val="00771110"/>
    <w:rsid w:val="007C5476"/>
    <w:rsid w:val="007D1DA7"/>
    <w:rsid w:val="007D3BCB"/>
    <w:rsid w:val="007D4DB4"/>
    <w:rsid w:val="007E1320"/>
    <w:rsid w:val="007F17CE"/>
    <w:rsid w:val="008026E0"/>
    <w:rsid w:val="0088782B"/>
    <w:rsid w:val="008A7459"/>
    <w:rsid w:val="009004B5"/>
    <w:rsid w:val="00912DCA"/>
    <w:rsid w:val="00913068"/>
    <w:rsid w:val="00980348"/>
    <w:rsid w:val="009D0D49"/>
    <w:rsid w:val="00A37144"/>
    <w:rsid w:val="00A7663B"/>
    <w:rsid w:val="00AD2B5B"/>
    <w:rsid w:val="00AD6CCC"/>
    <w:rsid w:val="00AF2979"/>
    <w:rsid w:val="00B8627A"/>
    <w:rsid w:val="00BA0CC3"/>
    <w:rsid w:val="00BD0DC7"/>
    <w:rsid w:val="00BF7053"/>
    <w:rsid w:val="00C0204E"/>
    <w:rsid w:val="00C65048"/>
    <w:rsid w:val="00C77D73"/>
    <w:rsid w:val="00CB3B4E"/>
    <w:rsid w:val="00CC62A1"/>
    <w:rsid w:val="00CD4962"/>
    <w:rsid w:val="00CE7655"/>
    <w:rsid w:val="00CE76DD"/>
    <w:rsid w:val="00D07DB1"/>
    <w:rsid w:val="00D413EF"/>
    <w:rsid w:val="00D66499"/>
    <w:rsid w:val="00D74E41"/>
    <w:rsid w:val="00D85FF4"/>
    <w:rsid w:val="00EF118A"/>
    <w:rsid w:val="00EF13BA"/>
    <w:rsid w:val="00EF231F"/>
    <w:rsid w:val="00F248F4"/>
    <w:rsid w:val="00F24FE9"/>
    <w:rsid w:val="00F528BF"/>
    <w:rsid w:val="00FE12CC"/>
    <w:rsid w:val="00FF5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C84715"/>
  <w15:chartTrackingRefBased/>
  <w15:docId w15:val="{97075107-2614-4025-A689-66D5A7111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CH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161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unhideWhenUsed/>
    <w:rsid w:val="00D74E41"/>
    <w:rPr>
      <w:color w:val="0563C1"/>
      <w:u w:val="single"/>
    </w:rPr>
  </w:style>
  <w:style w:type="character" w:styleId="Menzionenonrisolta">
    <w:name w:val="Unresolved Mention"/>
    <w:uiPriority w:val="99"/>
    <w:semiHidden/>
    <w:unhideWhenUsed/>
    <w:rsid w:val="00D74E41"/>
    <w:rPr>
      <w:color w:val="605E5C"/>
      <w:shd w:val="clear" w:color="auto" w:fill="E1DFDD"/>
    </w:rPr>
  </w:style>
  <w:style w:type="character" w:styleId="Rimandocommento">
    <w:name w:val="annotation reference"/>
    <w:uiPriority w:val="99"/>
    <w:semiHidden/>
    <w:unhideWhenUsed/>
    <w:rsid w:val="00097EC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97ECE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097ECE"/>
    <w:rPr>
      <w:lang w:val="it-CH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97ECE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097ECE"/>
    <w:rPr>
      <w:b/>
      <w:bCs/>
      <w:lang w:val="it-CH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71154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1541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71154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1154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ssl.dropnet.ch/casticino/gite/index.php?page=anmeldung&amp;tourFID=1303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anni.vanossi@sunrise.ch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https://ssl.dropnet.ch/casticino/gite/index.php?page=touren&amp;year=&amp;typ=&amp;gruppe=Seniori&amp;anlasstyp=&amp;suchstring=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i\AppData\Local\Microsoft\Windows\INetCache\Content.Outlook\7I0A1089\modello%20locandina_base%20con%20bottone%20d'iscrizione%20(002)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C:\Users\hanni\AppData\Local\Microsoft\Windows\INetCache\Content.Outlook\7I0A1089\modello locandina_base con bottone d'iscrizione (002).dotx</Template>
  <TotalTime>5</TotalTime>
  <Pages>2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Hanni Vanossi</dc:creator>
  <cp:keywords/>
  <cp:lastModifiedBy>Fausto Cattalini</cp:lastModifiedBy>
  <cp:revision>5</cp:revision>
  <cp:lastPrinted>2023-02-28T06:36:00Z</cp:lastPrinted>
  <dcterms:created xsi:type="dcterms:W3CDTF">2023-10-17T08:50:00Z</dcterms:created>
  <dcterms:modified xsi:type="dcterms:W3CDTF">2023-10-17T08:52:00Z</dcterms:modified>
</cp:coreProperties>
</file>