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5708"/>
        <w:gridCol w:w="1685"/>
      </w:tblGrid>
      <w:tr w:rsidR="00085E53" w:rsidRPr="004C23CD" w14:paraId="3C99E588" w14:textId="77777777" w:rsidTr="000F2E36">
        <w:tc>
          <w:tcPr>
            <w:tcW w:w="2263" w:type="dxa"/>
            <w:shd w:val="clear" w:color="auto" w:fill="auto"/>
          </w:tcPr>
          <w:p w14:paraId="2D51D5CD" w14:textId="5F2D8888" w:rsidR="00085E53" w:rsidRPr="004C23CD" w:rsidRDefault="00085E53" w:rsidP="004C23CD">
            <w:pPr>
              <w:spacing w:before="120" w:after="120"/>
              <w:rPr>
                <w:lang w:val="it-IT"/>
              </w:rPr>
            </w:pPr>
            <w:r w:rsidRPr="004C23CD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 xml:space="preserve">Gita no. </w:t>
            </w:r>
            <w:r w:rsidR="00CB74DD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>15</w:t>
            </w:r>
          </w:p>
        </w:tc>
        <w:tc>
          <w:tcPr>
            <w:tcW w:w="5791" w:type="dxa"/>
            <w:shd w:val="clear" w:color="auto" w:fill="auto"/>
          </w:tcPr>
          <w:p w14:paraId="3783F15D" w14:textId="75C98BB9" w:rsidR="00085E53" w:rsidRPr="006A5A37" w:rsidRDefault="00CB74DD" w:rsidP="004C23CD">
            <w:pPr>
              <w:spacing w:before="120" w:after="120"/>
              <w:rPr>
                <w:sz w:val="32"/>
                <w:szCs w:val="32"/>
                <w:lang w:val="it-IT"/>
              </w:rPr>
            </w:pPr>
            <w:proofErr w:type="spellStart"/>
            <w:r w:rsidRPr="00E861BF">
              <w:rPr>
                <w:b/>
                <w:bCs/>
                <w:sz w:val="32"/>
                <w:szCs w:val="32"/>
                <w:lang w:val="it-IT"/>
              </w:rPr>
              <w:t>Casima</w:t>
            </w:r>
            <w:proofErr w:type="spellEnd"/>
            <w:r w:rsidRPr="00E861BF">
              <w:rPr>
                <w:b/>
                <w:bCs/>
                <w:sz w:val="32"/>
                <w:szCs w:val="32"/>
                <w:lang w:val="it-IT"/>
              </w:rPr>
              <w:t>-</w:t>
            </w:r>
            <w:r w:rsidR="00E861BF" w:rsidRPr="00E861BF">
              <w:rPr>
                <w:b/>
                <w:bCs/>
                <w:sz w:val="32"/>
                <w:szCs w:val="32"/>
                <w:lang w:val="it-IT"/>
              </w:rPr>
              <w:t>Dosso Bello</w:t>
            </w:r>
            <w:r w:rsidR="006A5A37">
              <w:rPr>
                <w:b/>
                <w:bCs/>
                <w:sz w:val="32"/>
                <w:szCs w:val="32"/>
                <w:lang w:val="it-IT"/>
              </w:rPr>
              <w:t xml:space="preserve"> </w:t>
            </w:r>
            <w:r w:rsidR="006A5A37">
              <w:rPr>
                <w:sz w:val="32"/>
                <w:szCs w:val="32"/>
                <w:lang w:val="it-IT"/>
              </w:rPr>
              <w:t xml:space="preserve">(1136) </w:t>
            </w:r>
            <w:r w:rsidR="006A5A37" w:rsidRPr="006A5A37">
              <w:rPr>
                <w:b/>
                <w:bCs/>
                <w:sz w:val="32"/>
                <w:szCs w:val="32"/>
                <w:lang w:val="it-IT"/>
              </w:rPr>
              <w:t>Valle Muggio</w:t>
            </w:r>
          </w:p>
        </w:tc>
        <w:tc>
          <w:tcPr>
            <w:tcW w:w="1574" w:type="dxa"/>
            <w:shd w:val="clear" w:color="auto" w:fill="auto"/>
          </w:tcPr>
          <w:p w14:paraId="5BCF5918" w14:textId="0ADBCC11" w:rsidR="00085E53" w:rsidRPr="00BC17FD" w:rsidRDefault="00BC17FD" w:rsidP="004C23CD">
            <w:pPr>
              <w:spacing w:before="120" w:after="120"/>
              <w:rPr>
                <w:b/>
                <w:bCs/>
                <w:sz w:val="32"/>
                <w:szCs w:val="32"/>
                <w:lang w:val="it-IT"/>
              </w:rPr>
            </w:pPr>
            <w:r>
              <w:rPr>
                <w:b/>
                <w:bCs/>
                <w:sz w:val="32"/>
                <w:szCs w:val="32"/>
                <w:lang w:val="it-IT"/>
              </w:rPr>
              <w:t>20.04.2023</w:t>
            </w:r>
          </w:p>
        </w:tc>
      </w:tr>
    </w:tbl>
    <w:p w14:paraId="770756E3" w14:textId="77777777" w:rsidR="00EF118A" w:rsidRDefault="00EF118A">
      <w:pPr>
        <w:rPr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65"/>
      </w:tblGrid>
      <w:tr w:rsidR="00161093" w:rsidRPr="00097ECE" w14:paraId="75DE26FC" w14:textId="77777777" w:rsidTr="000F2E36">
        <w:tc>
          <w:tcPr>
            <w:tcW w:w="2263" w:type="dxa"/>
            <w:shd w:val="clear" w:color="auto" w:fill="auto"/>
          </w:tcPr>
          <w:p w14:paraId="6F9D436A" w14:textId="77777777" w:rsidR="00161093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proofErr w:type="spellStart"/>
            <w:r w:rsidRPr="00097ECE">
              <w:rPr>
                <w:rFonts w:ascii="Arial" w:hAnsi="Arial" w:cs="Arial"/>
                <w:lang w:val="it-IT"/>
              </w:rPr>
              <w:t>Capogita</w:t>
            </w:r>
            <w:proofErr w:type="spellEnd"/>
            <w:r w:rsidRPr="00097ECE">
              <w:rPr>
                <w:rFonts w:ascii="Arial" w:hAnsi="Arial" w:cs="Arial"/>
                <w:lang w:val="it-IT"/>
              </w:rPr>
              <w:t xml:space="preserve"> </w:t>
            </w:r>
          </w:p>
        </w:tc>
        <w:tc>
          <w:tcPr>
            <w:tcW w:w="7365" w:type="dxa"/>
            <w:shd w:val="clear" w:color="auto" w:fill="auto"/>
          </w:tcPr>
          <w:p w14:paraId="7F302A92" w14:textId="6AE4C689" w:rsidR="00867097" w:rsidRPr="00097ECE" w:rsidRDefault="00867097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Vassalli Gin</w:t>
            </w:r>
          </w:p>
        </w:tc>
      </w:tr>
      <w:tr w:rsidR="00161093" w:rsidRPr="00097ECE" w14:paraId="36574FB6" w14:textId="77777777" w:rsidTr="000F2E36">
        <w:tc>
          <w:tcPr>
            <w:tcW w:w="2263" w:type="dxa"/>
            <w:shd w:val="clear" w:color="auto" w:fill="auto"/>
          </w:tcPr>
          <w:p w14:paraId="668A8CCD" w14:textId="77777777" w:rsidR="00161093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Telefono</w:t>
            </w:r>
          </w:p>
        </w:tc>
        <w:tc>
          <w:tcPr>
            <w:tcW w:w="7365" w:type="dxa"/>
            <w:shd w:val="clear" w:color="auto" w:fill="auto"/>
          </w:tcPr>
          <w:p w14:paraId="6C488D08" w14:textId="311AD9AF" w:rsidR="00161093" w:rsidRPr="00097ECE" w:rsidRDefault="00736E8D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079 314 58 30</w:t>
            </w:r>
          </w:p>
        </w:tc>
      </w:tr>
      <w:tr w:rsidR="00161093" w:rsidRPr="00097ECE" w14:paraId="3B717B4D" w14:textId="77777777" w:rsidTr="000F2E36">
        <w:tc>
          <w:tcPr>
            <w:tcW w:w="2263" w:type="dxa"/>
            <w:shd w:val="clear" w:color="auto" w:fill="auto"/>
          </w:tcPr>
          <w:p w14:paraId="4E99D0DC" w14:textId="77777777" w:rsidR="00161093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E-mail</w:t>
            </w:r>
          </w:p>
        </w:tc>
        <w:tc>
          <w:tcPr>
            <w:tcW w:w="7365" w:type="dxa"/>
            <w:shd w:val="clear" w:color="auto" w:fill="auto"/>
          </w:tcPr>
          <w:p w14:paraId="7DEE564B" w14:textId="7F20EFB1" w:rsidR="003E68C1" w:rsidRPr="00097ECE" w:rsidRDefault="00000000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hyperlink r:id="rId7" w:history="1">
              <w:r w:rsidR="002B7384" w:rsidRPr="00BB2CB7">
                <w:rPr>
                  <w:rStyle w:val="Collegamentoipertestuale"/>
                  <w:rFonts w:ascii="Arial" w:hAnsi="Arial" w:cs="Arial"/>
                  <w:lang w:val="it-IT"/>
                </w:rPr>
                <w:t>ginvassalli@bluewin.ch</w:t>
              </w:r>
            </w:hyperlink>
            <w:r w:rsidR="002B7384">
              <w:rPr>
                <w:rFonts w:ascii="Arial" w:hAnsi="Arial" w:cs="Arial"/>
                <w:lang w:val="it-IT"/>
              </w:rPr>
              <w:t xml:space="preserve">  </w:t>
            </w:r>
          </w:p>
        </w:tc>
      </w:tr>
      <w:tr w:rsidR="00EF118A" w:rsidRPr="00097ECE" w14:paraId="334D4655" w14:textId="77777777" w:rsidTr="000F2E36">
        <w:tc>
          <w:tcPr>
            <w:tcW w:w="2263" w:type="dxa"/>
            <w:shd w:val="clear" w:color="auto" w:fill="auto"/>
          </w:tcPr>
          <w:p w14:paraId="0B93FCC9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Descrizione</w:t>
            </w:r>
            <w:r w:rsidR="00492BE0">
              <w:rPr>
                <w:rFonts w:ascii="Arial" w:hAnsi="Arial" w:cs="Arial"/>
                <w:lang w:val="it-IT"/>
              </w:rPr>
              <w:t xml:space="preserve"> e Carta nazionale</w:t>
            </w:r>
          </w:p>
        </w:tc>
        <w:tc>
          <w:tcPr>
            <w:tcW w:w="7365" w:type="dxa"/>
            <w:shd w:val="clear" w:color="auto" w:fill="auto"/>
          </w:tcPr>
          <w:p w14:paraId="390CCE7C" w14:textId="77777777" w:rsidR="00EF118A" w:rsidRDefault="002B7384" w:rsidP="00097ECE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Giro ad anello: </w:t>
            </w:r>
            <w:r w:rsidR="00561CEA">
              <w:rPr>
                <w:rFonts w:ascii="Arial" w:hAnsi="Arial" w:cs="Arial"/>
              </w:rPr>
              <w:t>da Casima (618) saliamo alla Grassa e al Dosso Bello</w:t>
            </w:r>
            <w:r w:rsidR="00714F6B">
              <w:rPr>
                <w:rFonts w:ascii="Arial" w:hAnsi="Arial" w:cs="Arial"/>
              </w:rPr>
              <w:t>; da lì scendiamo all’alpe di Caviano</w:t>
            </w:r>
            <w:r w:rsidR="00D1111D">
              <w:rPr>
                <w:rFonts w:ascii="Arial" w:hAnsi="Arial" w:cs="Arial"/>
              </w:rPr>
              <w:t xml:space="preserve"> dove prenderemo il sentiero che ci riporta</w:t>
            </w:r>
            <w:r w:rsidR="00C4764B">
              <w:rPr>
                <w:rFonts w:ascii="Arial" w:hAnsi="Arial" w:cs="Arial"/>
              </w:rPr>
              <w:t xml:space="preserve"> a Casima passando dal villaggio di Monte.</w:t>
            </w:r>
          </w:p>
          <w:p w14:paraId="47556D42" w14:textId="5D7A77AB" w:rsidR="00C4764B" w:rsidRPr="00097ECE" w:rsidRDefault="00947692" w:rsidP="00097ECE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CN 1373 Mendrisio</w:t>
            </w:r>
          </w:p>
        </w:tc>
      </w:tr>
      <w:tr w:rsidR="00EF118A" w:rsidRPr="00097ECE" w14:paraId="47314913" w14:textId="77777777" w:rsidTr="000F2E36">
        <w:tc>
          <w:tcPr>
            <w:tcW w:w="2263" w:type="dxa"/>
            <w:shd w:val="clear" w:color="auto" w:fill="auto"/>
          </w:tcPr>
          <w:p w14:paraId="368FFE0D" w14:textId="77777777" w:rsidR="00EF118A" w:rsidRPr="00097ECE" w:rsidRDefault="001430B1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Tipo/</w:t>
            </w:r>
            <w:r w:rsidR="00EF118A" w:rsidRPr="00097ECE">
              <w:rPr>
                <w:rFonts w:ascii="Arial" w:hAnsi="Arial" w:cs="Arial"/>
                <w:lang w:val="it-IT"/>
              </w:rPr>
              <w:t>Difficoltà</w:t>
            </w:r>
          </w:p>
        </w:tc>
        <w:tc>
          <w:tcPr>
            <w:tcW w:w="7365" w:type="dxa"/>
            <w:shd w:val="clear" w:color="auto" w:fill="auto"/>
          </w:tcPr>
          <w:p w14:paraId="4D120406" w14:textId="426B9237" w:rsidR="00EF118A" w:rsidRPr="00097ECE" w:rsidRDefault="00947692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Escursionismo T2</w:t>
            </w:r>
          </w:p>
        </w:tc>
      </w:tr>
      <w:tr w:rsidR="00EF118A" w:rsidRPr="00097ECE" w14:paraId="65AA30AC" w14:textId="77777777" w:rsidTr="000F2E36">
        <w:tc>
          <w:tcPr>
            <w:tcW w:w="2263" w:type="dxa"/>
            <w:shd w:val="clear" w:color="auto" w:fill="auto"/>
          </w:tcPr>
          <w:p w14:paraId="48CD3126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Dislivello in salita</w:t>
            </w:r>
          </w:p>
        </w:tc>
        <w:tc>
          <w:tcPr>
            <w:tcW w:w="7365" w:type="dxa"/>
            <w:shd w:val="clear" w:color="auto" w:fill="auto"/>
          </w:tcPr>
          <w:p w14:paraId="02E35114" w14:textId="43A7AC77" w:rsidR="00EF118A" w:rsidRPr="00097ECE" w:rsidRDefault="00CD6DF2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764 m</w:t>
            </w:r>
          </w:p>
        </w:tc>
      </w:tr>
      <w:tr w:rsidR="00EF118A" w:rsidRPr="00097ECE" w14:paraId="39B7906F" w14:textId="77777777" w:rsidTr="000F2E36">
        <w:tc>
          <w:tcPr>
            <w:tcW w:w="2263" w:type="dxa"/>
            <w:shd w:val="clear" w:color="auto" w:fill="auto"/>
          </w:tcPr>
          <w:p w14:paraId="4D1A3078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 xml:space="preserve">Dislivello in </w:t>
            </w:r>
            <w:r w:rsidR="00EF13BA">
              <w:rPr>
                <w:rFonts w:ascii="Arial" w:hAnsi="Arial" w:cs="Arial"/>
                <w:lang w:val="it-IT"/>
              </w:rPr>
              <w:t>discesa</w:t>
            </w:r>
          </w:p>
        </w:tc>
        <w:tc>
          <w:tcPr>
            <w:tcW w:w="7365" w:type="dxa"/>
            <w:shd w:val="clear" w:color="auto" w:fill="auto"/>
          </w:tcPr>
          <w:p w14:paraId="00C2515A" w14:textId="743A3F80" w:rsidR="00EF118A" w:rsidRPr="00097ECE" w:rsidRDefault="00CD6DF2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764 m</w:t>
            </w:r>
          </w:p>
        </w:tc>
      </w:tr>
      <w:tr w:rsidR="00EF118A" w:rsidRPr="00097ECE" w14:paraId="55DC3734" w14:textId="77777777" w:rsidTr="000F2E36">
        <w:tc>
          <w:tcPr>
            <w:tcW w:w="2263" w:type="dxa"/>
            <w:shd w:val="clear" w:color="auto" w:fill="auto"/>
          </w:tcPr>
          <w:p w14:paraId="522CC8A4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 xml:space="preserve">Ore di </w:t>
            </w:r>
            <w:r w:rsidR="00771110">
              <w:rPr>
                <w:rFonts w:ascii="Arial" w:hAnsi="Arial" w:cs="Arial"/>
                <w:lang w:val="it-IT"/>
              </w:rPr>
              <w:t>marcia e</w:t>
            </w:r>
            <w:r w:rsidR="00EF13BA">
              <w:rPr>
                <w:rFonts w:ascii="Arial" w:hAnsi="Arial" w:cs="Arial"/>
                <w:lang w:val="it-IT"/>
              </w:rPr>
              <w:t xml:space="preserve"> km</w:t>
            </w:r>
          </w:p>
        </w:tc>
        <w:tc>
          <w:tcPr>
            <w:tcW w:w="7365" w:type="dxa"/>
            <w:shd w:val="clear" w:color="auto" w:fill="auto"/>
          </w:tcPr>
          <w:p w14:paraId="1B1A2A79" w14:textId="74A762BF" w:rsidR="00EF118A" w:rsidRPr="00097ECE" w:rsidRDefault="00CD6DF2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4h e </w:t>
            </w:r>
            <w:r w:rsidR="00F72331">
              <w:rPr>
                <w:rFonts w:ascii="Arial" w:hAnsi="Arial" w:cs="Arial"/>
                <w:lang w:val="it-IT"/>
              </w:rPr>
              <w:t>30 x 13 Km</w:t>
            </w:r>
          </w:p>
        </w:tc>
      </w:tr>
      <w:tr w:rsidR="00EF118A" w:rsidRPr="00097ECE" w14:paraId="70AA3ED0" w14:textId="77777777" w:rsidTr="000F2E36">
        <w:tc>
          <w:tcPr>
            <w:tcW w:w="2263" w:type="dxa"/>
            <w:shd w:val="clear" w:color="auto" w:fill="auto"/>
          </w:tcPr>
          <w:p w14:paraId="7C3E9829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Trasporto</w:t>
            </w:r>
          </w:p>
        </w:tc>
        <w:tc>
          <w:tcPr>
            <w:tcW w:w="7365" w:type="dxa"/>
            <w:shd w:val="clear" w:color="auto" w:fill="auto"/>
          </w:tcPr>
          <w:p w14:paraId="086047AC" w14:textId="488E5049" w:rsidR="00EF118A" w:rsidRPr="00097ECE" w:rsidRDefault="00F72331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Auto condivise secondo luogo</w:t>
            </w:r>
            <w:r w:rsidR="000E6C80">
              <w:rPr>
                <w:rFonts w:ascii="Arial" w:hAnsi="Arial" w:cs="Arial"/>
                <w:lang w:val="it-IT"/>
              </w:rPr>
              <w:t xml:space="preserve"> di partenza</w:t>
            </w:r>
          </w:p>
        </w:tc>
      </w:tr>
      <w:tr w:rsidR="00EF118A" w:rsidRPr="00097ECE" w14:paraId="5FB113C7" w14:textId="77777777" w:rsidTr="000F2E36">
        <w:tc>
          <w:tcPr>
            <w:tcW w:w="2263" w:type="dxa"/>
            <w:shd w:val="clear" w:color="auto" w:fill="auto"/>
          </w:tcPr>
          <w:p w14:paraId="4E38ADA5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Ritrovo</w:t>
            </w:r>
          </w:p>
        </w:tc>
        <w:tc>
          <w:tcPr>
            <w:tcW w:w="7365" w:type="dxa"/>
            <w:shd w:val="clear" w:color="auto" w:fill="auto"/>
          </w:tcPr>
          <w:p w14:paraId="6F6A64FC" w14:textId="7BF5DA49" w:rsidR="00EF118A" w:rsidRPr="00097ECE" w:rsidRDefault="000E6C80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Ore 9.30 Parcheggio all</w:t>
            </w:r>
            <w:r w:rsidR="00FA242C">
              <w:rPr>
                <w:rFonts w:ascii="Arial" w:hAnsi="Arial" w:cs="Arial"/>
                <w:lang w:val="it-IT"/>
              </w:rPr>
              <w:t xml:space="preserve">’entrata villaggio di </w:t>
            </w:r>
            <w:proofErr w:type="spellStart"/>
            <w:r w:rsidR="00FA242C">
              <w:rPr>
                <w:rFonts w:ascii="Arial" w:hAnsi="Arial" w:cs="Arial"/>
                <w:lang w:val="it-IT"/>
              </w:rPr>
              <w:t>Casima</w:t>
            </w:r>
            <w:proofErr w:type="spellEnd"/>
          </w:p>
        </w:tc>
      </w:tr>
      <w:tr w:rsidR="00EF118A" w:rsidRPr="00097ECE" w14:paraId="5030EB62" w14:textId="77777777" w:rsidTr="000F2E36">
        <w:tc>
          <w:tcPr>
            <w:tcW w:w="2263" w:type="dxa"/>
            <w:shd w:val="clear" w:color="auto" w:fill="auto"/>
          </w:tcPr>
          <w:p w14:paraId="2750996E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Rientro</w:t>
            </w:r>
          </w:p>
        </w:tc>
        <w:tc>
          <w:tcPr>
            <w:tcW w:w="7365" w:type="dxa"/>
            <w:shd w:val="clear" w:color="auto" w:fill="auto"/>
          </w:tcPr>
          <w:p w14:paraId="5A1AC629" w14:textId="3F52D812" w:rsidR="00EF118A" w:rsidRPr="00097ECE" w:rsidRDefault="00FA242C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In serata</w:t>
            </w:r>
          </w:p>
        </w:tc>
      </w:tr>
      <w:tr w:rsidR="00EF118A" w:rsidRPr="00097ECE" w14:paraId="53AB17B2" w14:textId="77777777" w:rsidTr="000F2E36">
        <w:tc>
          <w:tcPr>
            <w:tcW w:w="2263" w:type="dxa"/>
            <w:shd w:val="clear" w:color="auto" w:fill="auto"/>
          </w:tcPr>
          <w:p w14:paraId="7FC2FC4B" w14:textId="77777777" w:rsidR="00EF118A" w:rsidRPr="00097ECE" w:rsidRDefault="00EF118A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Equipaggiamento</w:t>
            </w:r>
          </w:p>
        </w:tc>
        <w:tc>
          <w:tcPr>
            <w:tcW w:w="7365" w:type="dxa"/>
            <w:shd w:val="clear" w:color="auto" w:fill="auto"/>
          </w:tcPr>
          <w:p w14:paraId="7655C673" w14:textId="5046C709" w:rsidR="00EF118A" w:rsidRPr="00097ECE" w:rsidRDefault="00FA242C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Normale da </w:t>
            </w:r>
            <w:r w:rsidR="001B716C">
              <w:rPr>
                <w:rFonts w:ascii="Arial" w:hAnsi="Arial" w:cs="Arial"/>
                <w:lang w:val="it-IT"/>
              </w:rPr>
              <w:t>montagna</w:t>
            </w:r>
          </w:p>
        </w:tc>
      </w:tr>
      <w:tr w:rsidR="00D74E41" w:rsidRPr="00097ECE" w14:paraId="58BC1DEB" w14:textId="77777777" w:rsidTr="000F2E36">
        <w:tc>
          <w:tcPr>
            <w:tcW w:w="2263" w:type="dxa"/>
            <w:shd w:val="clear" w:color="auto" w:fill="auto"/>
          </w:tcPr>
          <w:p w14:paraId="65B8F37C" w14:textId="77777777" w:rsidR="00D74E41" w:rsidRPr="00097ECE" w:rsidRDefault="00D74E41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Pranzo</w:t>
            </w:r>
          </w:p>
        </w:tc>
        <w:tc>
          <w:tcPr>
            <w:tcW w:w="7365" w:type="dxa"/>
            <w:shd w:val="clear" w:color="auto" w:fill="auto"/>
          </w:tcPr>
          <w:p w14:paraId="0361C480" w14:textId="1BBE2EA1" w:rsidR="00D74E41" w:rsidRPr="00097ECE" w:rsidRDefault="001B716C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Al sacco</w:t>
            </w:r>
          </w:p>
        </w:tc>
      </w:tr>
      <w:tr w:rsidR="001430B1" w:rsidRPr="00097ECE" w14:paraId="4185DE08" w14:textId="77777777" w:rsidTr="000F2E36">
        <w:tc>
          <w:tcPr>
            <w:tcW w:w="2263" w:type="dxa"/>
            <w:shd w:val="clear" w:color="auto" w:fill="auto"/>
          </w:tcPr>
          <w:p w14:paraId="43D49BC9" w14:textId="77777777" w:rsidR="001430B1" w:rsidRDefault="001430B1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Iscrizione</w:t>
            </w:r>
          </w:p>
          <w:p w14:paraId="4E693893" w14:textId="77777777" w:rsidR="0088782B" w:rsidRPr="007E1320" w:rsidRDefault="007E1320" w:rsidP="00097ECE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it-IT"/>
              </w:rPr>
            </w:pPr>
            <w:r w:rsidRPr="00FF527B"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  <w:lang w:val="it-IT"/>
              </w:rPr>
              <w:t>Entro</w:t>
            </w:r>
            <w:r w:rsidR="00112654"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  <w:lang w:val="it-IT"/>
              </w:rPr>
              <w:t xml:space="preserve"> </w:t>
            </w:r>
            <w:r w:rsidR="00C0204E"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  <w:lang w:val="it-IT"/>
              </w:rPr>
              <w:t xml:space="preserve">martedì sera </w:t>
            </w:r>
            <w:r w:rsidR="00CD4962" w:rsidRPr="00FF527B"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  <w:lang w:val="it-IT"/>
              </w:rPr>
              <w:t>precedente la gita</w:t>
            </w:r>
          </w:p>
        </w:tc>
        <w:tc>
          <w:tcPr>
            <w:tcW w:w="7365" w:type="dxa"/>
            <w:shd w:val="clear" w:color="auto" w:fill="auto"/>
          </w:tcPr>
          <w:p w14:paraId="35AC2EFA" w14:textId="77777777" w:rsidR="00F528BF" w:rsidRDefault="00C77D73" w:rsidP="00097ECE">
            <w:pPr>
              <w:spacing w:before="120" w:after="12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Con il </w:t>
            </w:r>
            <w:r w:rsidR="00F248F4">
              <w:rPr>
                <w:rFonts w:ascii="Arial" w:hAnsi="Arial" w:cs="Arial"/>
                <w:b/>
                <w:bCs/>
                <w:color w:val="000000" w:themeColor="text1"/>
              </w:rPr>
              <w:t>proprio numero di socio CAS, tramite il bottone</w:t>
            </w:r>
            <w:r w:rsidR="00CC62A1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  <w:p w14:paraId="299302EA" w14:textId="2A5067E0" w:rsidR="001430B1" w:rsidRDefault="00F528BF" w:rsidP="00097ECE">
            <w:pPr>
              <w:spacing w:before="120" w:after="12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E7E1A1D" wp14:editId="00556B69">
                  <wp:extent cx="524392" cy="638175"/>
                  <wp:effectExtent l="0" t="0" r="0" b="0"/>
                  <wp:docPr id="1" name="Immagin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>
                            <a:hlinkClick r:id="rId8"/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15" cy="65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39989" w14:textId="77777777" w:rsidR="00680728" w:rsidRPr="00C77D73" w:rsidRDefault="00680728" w:rsidP="00097ECE">
            <w:pPr>
              <w:spacing w:before="120" w:after="12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O per e-mail</w:t>
            </w:r>
            <w:r w:rsidR="006A5672">
              <w:rPr>
                <w:rFonts w:ascii="Arial" w:hAnsi="Arial" w:cs="Arial"/>
                <w:b/>
                <w:bCs/>
                <w:color w:val="000000" w:themeColor="text1"/>
              </w:rPr>
              <w:t xml:space="preserve"> al capogita</w:t>
            </w:r>
            <w:r w:rsidR="009D0D49">
              <w:rPr>
                <w:rFonts w:ascii="Arial" w:hAnsi="Arial" w:cs="Arial"/>
                <w:b/>
                <w:bCs/>
                <w:color w:val="000000" w:themeColor="text1"/>
              </w:rPr>
              <w:t>. Con l’iscrizione lasciare il proprio n</w:t>
            </w:r>
            <w:r w:rsidR="000B3AB0">
              <w:rPr>
                <w:rFonts w:ascii="Arial" w:hAnsi="Arial" w:cs="Arial"/>
                <w:b/>
                <w:bCs/>
                <w:color w:val="000000" w:themeColor="text1"/>
              </w:rPr>
              <w:t>umero di cellulare</w:t>
            </w:r>
            <w:r w:rsidR="00055ED5">
              <w:rPr>
                <w:rFonts w:ascii="Arial" w:hAnsi="Arial" w:cs="Arial"/>
                <w:b/>
                <w:bCs/>
                <w:color w:val="000000" w:themeColor="text1"/>
              </w:rPr>
              <w:t xml:space="preserve"> e quello </w:t>
            </w:r>
            <w:r w:rsidR="00124C4F">
              <w:rPr>
                <w:rFonts w:ascii="Arial" w:hAnsi="Arial" w:cs="Arial"/>
                <w:b/>
                <w:bCs/>
                <w:color w:val="000000" w:themeColor="text1"/>
              </w:rPr>
              <w:t>di una persona di riferimento.</w:t>
            </w:r>
          </w:p>
        </w:tc>
      </w:tr>
      <w:tr w:rsidR="00EF118A" w:rsidRPr="00097ECE" w14:paraId="1F422A24" w14:textId="77777777" w:rsidTr="000F2E36">
        <w:tc>
          <w:tcPr>
            <w:tcW w:w="2263" w:type="dxa"/>
            <w:shd w:val="clear" w:color="auto" w:fill="auto"/>
          </w:tcPr>
          <w:p w14:paraId="47A3BAC3" w14:textId="77777777" w:rsidR="00EF118A" w:rsidRPr="00097ECE" w:rsidRDefault="00D74E41" w:rsidP="00097ECE">
            <w:pPr>
              <w:spacing w:before="120" w:after="120"/>
              <w:rPr>
                <w:rFonts w:ascii="Arial" w:hAnsi="Arial" w:cs="Arial"/>
                <w:lang w:val="it-IT"/>
              </w:rPr>
            </w:pPr>
            <w:r w:rsidRPr="00097ECE">
              <w:rPr>
                <w:rFonts w:ascii="Arial" w:hAnsi="Arial" w:cs="Arial"/>
                <w:lang w:val="it-IT"/>
              </w:rPr>
              <w:t>Diversi</w:t>
            </w:r>
          </w:p>
        </w:tc>
        <w:tc>
          <w:tcPr>
            <w:tcW w:w="7365" w:type="dxa"/>
            <w:shd w:val="clear" w:color="auto" w:fill="auto"/>
          </w:tcPr>
          <w:p w14:paraId="6F40AD38" w14:textId="25FE371A" w:rsidR="00EF118A" w:rsidRPr="00F27700" w:rsidRDefault="00F27700" w:rsidP="00097ECE">
            <w:pPr>
              <w:spacing w:before="120" w:after="120"/>
              <w:rPr>
                <w:rFonts w:ascii="Arial" w:hAnsi="Arial" w:cs="Arial"/>
                <w:b/>
                <w:bCs/>
                <w:u w:val="single"/>
                <w:lang w:val="it-IT"/>
              </w:rPr>
            </w:pPr>
            <w:r w:rsidRPr="00F27700">
              <w:rPr>
                <w:rFonts w:ascii="Arial" w:hAnsi="Arial" w:cs="Arial"/>
                <w:b/>
                <w:bCs/>
                <w:color w:val="FF0000"/>
                <w:u w:val="single"/>
                <w:lang w:val="it-IT"/>
              </w:rPr>
              <w:t xml:space="preserve">Ci sono pochi parcheggi a </w:t>
            </w:r>
            <w:proofErr w:type="spellStart"/>
            <w:r w:rsidRPr="00F27700">
              <w:rPr>
                <w:rFonts w:ascii="Arial" w:hAnsi="Arial" w:cs="Arial"/>
                <w:b/>
                <w:bCs/>
                <w:color w:val="FF0000"/>
                <w:u w:val="single"/>
                <w:lang w:val="it-IT"/>
              </w:rPr>
              <w:t>Casima</w:t>
            </w:r>
            <w:proofErr w:type="spellEnd"/>
          </w:p>
        </w:tc>
      </w:tr>
    </w:tbl>
    <w:p w14:paraId="48577707" w14:textId="6A7D2C83" w:rsidR="00161093" w:rsidRDefault="00000000">
      <w:pPr>
        <w:rPr>
          <w:rStyle w:val="Collegamentoipertestuale"/>
          <w:lang w:val="it-IT"/>
        </w:rPr>
      </w:pPr>
      <w:hyperlink r:id="rId10" w:history="1">
        <w:r w:rsidR="00E95903" w:rsidRPr="00E95903">
          <w:rPr>
            <w:rStyle w:val="Collegamentoipertestuale"/>
            <w:lang w:val="it-IT"/>
          </w:rPr>
          <w:t>Prossime gite CAS Seniori</w:t>
        </w:r>
      </w:hyperlink>
    </w:p>
    <w:p w14:paraId="4AE66612" w14:textId="77777777" w:rsidR="00623F9F" w:rsidRDefault="00623F9F">
      <w:pPr>
        <w:rPr>
          <w:rStyle w:val="Collegamentoipertestuale"/>
          <w:lang w:val="it-IT"/>
        </w:rPr>
      </w:pPr>
    </w:p>
    <w:p w14:paraId="42F3AA70" w14:textId="77777777" w:rsidR="00623F9F" w:rsidRDefault="00623F9F">
      <w:pPr>
        <w:rPr>
          <w:rStyle w:val="Collegamentoipertestuale"/>
          <w:lang w:val="it-IT"/>
        </w:rPr>
      </w:pPr>
    </w:p>
    <w:p w14:paraId="54D83BB4" w14:textId="77777777" w:rsidR="00623F9F" w:rsidRDefault="00623F9F">
      <w:pPr>
        <w:rPr>
          <w:rStyle w:val="Collegamentoipertestuale"/>
          <w:lang w:val="it-IT"/>
        </w:rPr>
      </w:pPr>
    </w:p>
    <w:p w14:paraId="6BAE4E56" w14:textId="0C37EBA4" w:rsidR="004F626D" w:rsidRDefault="0049316E">
      <w:pPr>
        <w:rPr>
          <w:lang w:val="it-IT"/>
        </w:rPr>
      </w:pPr>
      <w:r>
        <w:rPr>
          <w:noProof/>
        </w:rPr>
        <w:lastRenderedPageBreak/>
        <w:drawing>
          <wp:anchor distT="152400" distB="152400" distL="152400" distR="152400" simplePos="0" relativeHeight="251659264" behindDoc="0" locked="0" layoutInCell="1" allowOverlap="1" wp14:anchorId="5857A60D" wp14:editId="358A38C2">
            <wp:simplePos x="0" y="0"/>
            <wp:positionH relativeFrom="margin">
              <wp:posOffset>0</wp:posOffset>
            </wp:positionH>
            <wp:positionV relativeFrom="page">
              <wp:posOffset>2005330</wp:posOffset>
            </wp:positionV>
            <wp:extent cx="6116320" cy="32708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Casima Dosso Bello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asima Dosso Bello.pdf" descr="Casima Dosso Bello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70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F626D" w:rsidSect="00BA0CC3">
      <w:headerReference w:type="default" r:id="rId12"/>
      <w:footerReference w:type="default" r:id="rId13"/>
      <w:pgSz w:w="11906" w:h="16838"/>
      <w:pgMar w:top="709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0C2A4" w14:textId="77777777" w:rsidR="004C2465" w:rsidRDefault="004C2465" w:rsidP="00711541">
      <w:r>
        <w:separator/>
      </w:r>
    </w:p>
  </w:endnote>
  <w:endnote w:type="continuationSeparator" w:id="0">
    <w:p w14:paraId="39D7A081" w14:textId="77777777" w:rsidR="004C2465" w:rsidRDefault="004C2465" w:rsidP="00711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326EB" w14:textId="77777777" w:rsidR="00CC62A1" w:rsidRPr="00D74E41" w:rsidRDefault="00CC62A1" w:rsidP="00CC62A1">
    <w:pPr>
      <w:widowControl w:val="0"/>
      <w:suppressAutoHyphens/>
      <w:rPr>
        <w:rFonts w:ascii="Arial" w:eastAsia="Arial Unicode MS" w:hAnsi="Arial" w:cs="Arial"/>
        <w:kern w:val="1"/>
        <w:lang w:eastAsia="hi-IN" w:bidi="hi-IN"/>
      </w:rPr>
    </w:pPr>
    <w:r w:rsidRPr="00D74E41">
      <w:rPr>
        <w:rFonts w:ascii="Arial" w:eastAsia="Arial Unicode MS" w:hAnsi="Arial" w:cs="Arial"/>
        <w:b/>
        <w:bCs/>
        <w:kern w:val="1"/>
        <w:lang w:eastAsia="hi-IN" w:bidi="hi-IN"/>
      </w:rPr>
      <w:t>Nota</w:t>
    </w:r>
    <w:r w:rsidRPr="00D74E41">
      <w:rPr>
        <w:rFonts w:ascii="Arial" w:eastAsia="Arial Unicode MS" w:hAnsi="Arial" w:cs="Arial"/>
        <w:kern w:val="1"/>
        <w:lang w:eastAsia="hi-IN" w:bidi="hi-IN"/>
      </w:rPr>
      <w:t xml:space="preserve">: il capogita ha la facoltà di modificare il programma a dipendenza del tempo e delle </w:t>
    </w:r>
  </w:p>
  <w:p w14:paraId="66A8CEB9" w14:textId="77777777" w:rsidR="00CC62A1" w:rsidRPr="00D74E41" w:rsidRDefault="00CC62A1" w:rsidP="00CC62A1">
    <w:pPr>
      <w:widowControl w:val="0"/>
      <w:suppressAutoHyphens/>
      <w:rPr>
        <w:rFonts w:ascii="Arial" w:eastAsia="Arial Unicode MS" w:hAnsi="Arial" w:cs="Arial"/>
        <w:kern w:val="1"/>
        <w:lang w:eastAsia="hi-IN" w:bidi="hi-IN"/>
      </w:rPr>
    </w:pPr>
    <w:r w:rsidRPr="00D74E41">
      <w:rPr>
        <w:rFonts w:ascii="Arial" w:eastAsia="Arial Unicode MS" w:hAnsi="Arial" w:cs="Arial"/>
        <w:kern w:val="1"/>
        <w:lang w:eastAsia="hi-IN" w:bidi="hi-IN"/>
      </w:rPr>
      <w:t>condizioni del percorso. Con la sua iscrizione il partecipante si dichiara consapevole delle</w:t>
    </w:r>
  </w:p>
  <w:p w14:paraId="750F88BD" w14:textId="77777777" w:rsidR="00CC62A1" w:rsidRPr="00D74E41" w:rsidRDefault="00CC62A1" w:rsidP="00CC62A1">
    <w:pPr>
      <w:rPr>
        <w:rFonts w:ascii="Arial" w:hAnsi="Arial" w:cs="Arial"/>
        <w:lang w:val="it-IT"/>
      </w:rPr>
    </w:pPr>
    <w:r w:rsidRPr="00D74E41">
      <w:rPr>
        <w:rFonts w:ascii="Arial" w:eastAsia="Arial Unicode MS" w:hAnsi="Arial" w:cs="Arial"/>
        <w:kern w:val="1"/>
        <w:lang w:eastAsia="hi-IN" w:bidi="hi-IN"/>
      </w:rPr>
      <w:t>difficoltà che potrebbero presentarsi durante l'escursione e si assume ogni responsabilità</w:t>
    </w:r>
  </w:p>
  <w:p w14:paraId="6FFDAC53" w14:textId="77777777" w:rsidR="00CC62A1" w:rsidRPr="00CC62A1" w:rsidRDefault="00CC62A1">
    <w:pPr>
      <w:pStyle w:val="Pidipagina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0F8AA" w14:textId="77777777" w:rsidR="004C2465" w:rsidRDefault="004C2465" w:rsidP="00711541">
      <w:r>
        <w:separator/>
      </w:r>
    </w:p>
  </w:footnote>
  <w:footnote w:type="continuationSeparator" w:id="0">
    <w:p w14:paraId="7E7D8074" w14:textId="77777777" w:rsidR="004C2465" w:rsidRDefault="004C2465" w:rsidP="00711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082D" w14:textId="77777777" w:rsidR="00711541" w:rsidRDefault="00711541" w:rsidP="00711541">
    <w:pPr>
      <w:pStyle w:val="Intestazione"/>
      <w:jc w:val="center"/>
    </w:pPr>
    <w:r>
      <w:rPr>
        <w:noProof/>
      </w:rPr>
      <w:drawing>
        <wp:inline distT="0" distB="0" distL="0" distR="0" wp14:anchorId="0EBA0C6B" wp14:editId="127B2C81">
          <wp:extent cx="1426210" cy="1237145"/>
          <wp:effectExtent l="0" t="0" r="2540" b="127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0878" cy="1249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D3A"/>
    <w:rsid w:val="000440FC"/>
    <w:rsid w:val="000538AA"/>
    <w:rsid w:val="00055ED5"/>
    <w:rsid w:val="00085E53"/>
    <w:rsid w:val="0009290C"/>
    <w:rsid w:val="00097ECE"/>
    <w:rsid w:val="000B3AB0"/>
    <w:rsid w:val="000E6C80"/>
    <w:rsid w:val="000F2E36"/>
    <w:rsid w:val="00112654"/>
    <w:rsid w:val="00124C4F"/>
    <w:rsid w:val="00126D81"/>
    <w:rsid w:val="0014234D"/>
    <w:rsid w:val="001430B1"/>
    <w:rsid w:val="00161093"/>
    <w:rsid w:val="00175EC8"/>
    <w:rsid w:val="001B716C"/>
    <w:rsid w:val="001D4E3E"/>
    <w:rsid w:val="0022595C"/>
    <w:rsid w:val="002274D8"/>
    <w:rsid w:val="00250C8F"/>
    <w:rsid w:val="002B7384"/>
    <w:rsid w:val="00337BA5"/>
    <w:rsid w:val="003745E7"/>
    <w:rsid w:val="003A7D06"/>
    <w:rsid w:val="003B5C8D"/>
    <w:rsid w:val="003E68C1"/>
    <w:rsid w:val="00492BE0"/>
    <w:rsid w:val="0049316E"/>
    <w:rsid w:val="004C23CD"/>
    <w:rsid w:val="004C2465"/>
    <w:rsid w:val="004D7AA9"/>
    <w:rsid w:val="004F626D"/>
    <w:rsid w:val="00561CEA"/>
    <w:rsid w:val="005E1624"/>
    <w:rsid w:val="005E3B6C"/>
    <w:rsid w:val="00623F9F"/>
    <w:rsid w:val="00656E63"/>
    <w:rsid w:val="0067061E"/>
    <w:rsid w:val="00680728"/>
    <w:rsid w:val="006A5672"/>
    <w:rsid w:val="006A5A37"/>
    <w:rsid w:val="006D0A30"/>
    <w:rsid w:val="00711541"/>
    <w:rsid w:val="00714F6B"/>
    <w:rsid w:val="00736E8D"/>
    <w:rsid w:val="00771110"/>
    <w:rsid w:val="007B0E17"/>
    <w:rsid w:val="007D4DB4"/>
    <w:rsid w:val="007E1320"/>
    <w:rsid w:val="008026E0"/>
    <w:rsid w:val="00867097"/>
    <w:rsid w:val="0088782B"/>
    <w:rsid w:val="008C3D6F"/>
    <w:rsid w:val="008F5B29"/>
    <w:rsid w:val="00912DCA"/>
    <w:rsid w:val="0091685E"/>
    <w:rsid w:val="00947692"/>
    <w:rsid w:val="00980348"/>
    <w:rsid w:val="009D0D49"/>
    <w:rsid w:val="00AF2979"/>
    <w:rsid w:val="00B8627A"/>
    <w:rsid w:val="00BA0CC3"/>
    <w:rsid w:val="00BC17FD"/>
    <w:rsid w:val="00BD0DC7"/>
    <w:rsid w:val="00C0204E"/>
    <w:rsid w:val="00C4764B"/>
    <w:rsid w:val="00C65048"/>
    <w:rsid w:val="00C77D73"/>
    <w:rsid w:val="00CB74DD"/>
    <w:rsid w:val="00CC62A1"/>
    <w:rsid w:val="00CD4962"/>
    <w:rsid w:val="00CD6DF2"/>
    <w:rsid w:val="00D1111D"/>
    <w:rsid w:val="00D3713F"/>
    <w:rsid w:val="00D413EF"/>
    <w:rsid w:val="00D74E41"/>
    <w:rsid w:val="00E861BF"/>
    <w:rsid w:val="00E95903"/>
    <w:rsid w:val="00EF118A"/>
    <w:rsid w:val="00EF13BA"/>
    <w:rsid w:val="00F02D3A"/>
    <w:rsid w:val="00F248F4"/>
    <w:rsid w:val="00F27700"/>
    <w:rsid w:val="00F528BF"/>
    <w:rsid w:val="00F72331"/>
    <w:rsid w:val="00FA242C"/>
    <w:rsid w:val="00FF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D8A458"/>
  <w15:chartTrackingRefBased/>
  <w15:docId w15:val="{CD4CD0DB-6B92-574C-9923-849667DE6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CH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61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D74E41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D74E41"/>
    <w:rPr>
      <w:color w:val="605E5C"/>
      <w:shd w:val="clear" w:color="auto" w:fill="E1DFDD"/>
    </w:rPr>
  </w:style>
  <w:style w:type="character" w:styleId="Rimandocommento">
    <w:name w:val="annotation reference"/>
    <w:uiPriority w:val="99"/>
    <w:semiHidden/>
    <w:unhideWhenUsed/>
    <w:rsid w:val="00097EC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97ECE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097ECE"/>
    <w:rPr>
      <w:lang w:val="it-CH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97EC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097ECE"/>
    <w:rPr>
      <w:b/>
      <w:bCs/>
      <w:lang w:val="it-CH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7115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1541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7115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1541"/>
    <w:rPr>
      <w:sz w:val="22"/>
      <w:szCs w:val="22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D7A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l.dropnet.ch/casticino/gite/index.php?page=anmeldung&amp;tourFID=1274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ginvassalli@bluewin.ch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ssl.dropnet.ch/casticino/gite/index.php?page=touren&amp;year=&amp;typ=&amp;gruppe=Seniori&amp;anlasstyp=&amp;suchstring=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austo/Library/Containers/com.apple.mail/Data/Library/Mail%20Downloads/9EFCE388-E84F-44C7-AB01-9ACAAD000887/Locandina%20base%2003_202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C9A1B0-0AD7-2349-AB25-0B0ECD542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Locandina base 03_2022.dotx</Template>
  <TotalTime>29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Fausto Cattalini</cp:lastModifiedBy>
  <cp:revision>29</cp:revision>
  <cp:lastPrinted>2023-02-28T06:36:00Z</cp:lastPrinted>
  <dcterms:created xsi:type="dcterms:W3CDTF">2023-03-11T18:03:00Z</dcterms:created>
  <dcterms:modified xsi:type="dcterms:W3CDTF">2023-03-22T08:24:00Z</dcterms:modified>
</cp:coreProperties>
</file>